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BA8" w:rsidRPr="00667444" w:rsidRDefault="00B64BA8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4BA8" w:rsidRPr="00667444" w:rsidRDefault="00B64BA8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67444">
        <w:rPr>
          <w:rFonts w:ascii="Times New Roman" w:hAnsi="Times New Roman" w:cs="Times New Roman"/>
          <w:sz w:val="28"/>
          <w:szCs w:val="28"/>
          <w:lang w:eastAsia="ru-RU"/>
        </w:rPr>
        <w:t>ИНФОРМАЦИОННОЕ СООБЩЕНИЕ</w:t>
      </w:r>
    </w:p>
    <w:p w:rsidR="00B64BA8" w:rsidRPr="00667444" w:rsidRDefault="00B64BA8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4BA8" w:rsidRPr="00B7408F" w:rsidRDefault="00B64BA8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7444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</w:t>
      </w:r>
      <w:r w:rsidRPr="00B7408F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обеспечения проведения независимой антикоррупционной экспертизы </w:t>
      </w:r>
      <w:r w:rsidRPr="0015121B">
        <w:rPr>
          <w:rFonts w:ascii="Times New Roman" w:hAnsi="Times New Roman" w:cs="Times New Roman"/>
          <w:sz w:val="28"/>
          <w:szCs w:val="28"/>
          <w:lang w:eastAsia="ru-RU"/>
        </w:rPr>
        <w:t>03 августа</w:t>
      </w:r>
      <w:r w:rsidRPr="00B7408F">
        <w:rPr>
          <w:rFonts w:ascii="Times New Roman" w:hAnsi="Times New Roman" w:cs="Times New Roman"/>
          <w:sz w:val="28"/>
          <w:szCs w:val="28"/>
          <w:lang w:eastAsia="ru-RU"/>
        </w:rPr>
        <w:t xml:space="preserve"> 2016 года проект муниципального нормативного правового акта администрации Щекинского района:</w:t>
      </w:r>
    </w:p>
    <w:p w:rsidR="00B64BA8" w:rsidRPr="0092298C" w:rsidRDefault="00B64BA8" w:rsidP="0092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98C">
        <w:rPr>
          <w:rFonts w:ascii="Times New Roman" w:hAnsi="Times New Roman" w:cs="Times New Roman"/>
          <w:sz w:val="28"/>
          <w:szCs w:val="28"/>
        </w:rPr>
        <w:t>постановление администрации  муниципального образования Щекинский район «Об утверждении Порядка компенсационных выплат стоимости проезда от места постоянного проживания до места работы и обратно работникам, проживающим в поселковых и сельских населенных пунктах и работающим в других сельских и поселковых муниципальных образовательных организациях муниципального образования Щекинский район»    размещен в сети Интернет.</w:t>
      </w:r>
    </w:p>
    <w:p w:rsidR="00B64BA8" w:rsidRPr="00B7408F" w:rsidRDefault="00B64BA8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7408F">
        <w:rPr>
          <w:rFonts w:ascii="Times New Roman" w:hAnsi="Times New Roman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экспертизы в соответствии с п. 4.4.  Порядка составляет 7 рабочих  дней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B64BA8" w:rsidRPr="0015121B" w:rsidRDefault="00B64BA8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5121B">
        <w:rPr>
          <w:rFonts w:ascii="Times New Roman" w:hAnsi="Times New Roman" w:cs="Times New Roman"/>
          <w:sz w:val="28"/>
          <w:szCs w:val="28"/>
          <w:lang w:eastAsia="ru-RU"/>
        </w:rPr>
        <w:t>с 03 августа 2016 года</w:t>
      </w:r>
      <w:r w:rsidRPr="0015121B">
        <w:rPr>
          <w:rFonts w:ascii="Times New Roman" w:hAnsi="Times New Roman" w:cs="Times New Roman"/>
          <w:sz w:val="28"/>
          <w:szCs w:val="28"/>
          <w:lang w:eastAsia="ru-RU"/>
        </w:rPr>
        <w:tab/>
        <w:t>по 11 августа 2016 года.</w:t>
      </w:r>
    </w:p>
    <w:p w:rsidR="00B64BA8" w:rsidRPr="00B7408F" w:rsidRDefault="00B64BA8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5121B">
        <w:rPr>
          <w:rFonts w:ascii="Times New Roman" w:hAnsi="Times New Roman" w:cs="Times New Roman"/>
          <w:sz w:val="28"/>
          <w:szCs w:val="28"/>
          <w:lang w:eastAsia="ru-RU"/>
        </w:rPr>
        <w:t>Результа</w:t>
      </w:r>
      <w:r w:rsidRPr="00B7408F">
        <w:rPr>
          <w:rFonts w:ascii="Times New Roman" w:hAnsi="Times New Roman" w:cs="Times New Roman"/>
          <w:sz w:val="28"/>
          <w:szCs w:val="28"/>
          <w:lang w:eastAsia="ru-RU"/>
        </w:rPr>
        <w:t xml:space="preserve">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B7408F">
        <w:rPr>
          <w:rFonts w:ascii="Times New Roman" w:hAnsi="Times New Roman" w:cs="Times New Roman"/>
          <w:sz w:val="28"/>
          <w:szCs w:val="28"/>
          <w:lang w:val="en-US" w:eastAsia="ru-RU"/>
        </w:rPr>
        <w:t>ased</w:t>
      </w:r>
      <w:r w:rsidRPr="00B7408F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Pr="00B7408F">
        <w:rPr>
          <w:rFonts w:ascii="Times New Roman" w:hAnsi="Times New Roman" w:cs="Times New Roman"/>
          <w:sz w:val="28"/>
          <w:szCs w:val="28"/>
          <w:lang w:val="en-US" w:eastAsia="ru-RU"/>
        </w:rPr>
        <w:t>mo</w:t>
      </w:r>
      <w:r w:rsidRPr="00B7408F">
        <w:rPr>
          <w:rFonts w:ascii="Times New Roman" w:hAnsi="Times New Roman" w:cs="Times New Roman"/>
          <w:sz w:val="28"/>
          <w:szCs w:val="28"/>
          <w:lang w:eastAsia="ru-RU"/>
        </w:rPr>
        <w:t>_</w:t>
      </w:r>
      <w:r w:rsidRPr="00B7408F">
        <w:rPr>
          <w:rFonts w:ascii="Times New Roman" w:hAnsi="Times New Roman" w:cs="Times New Roman"/>
          <w:sz w:val="28"/>
          <w:szCs w:val="28"/>
          <w:lang w:val="en-US" w:eastAsia="ru-RU"/>
        </w:rPr>
        <w:t>schekino</w:t>
      </w:r>
      <w:r w:rsidRPr="00B7408F">
        <w:rPr>
          <w:rFonts w:ascii="Times New Roman" w:hAnsi="Times New Roman" w:cs="Times New Roman"/>
          <w:sz w:val="28"/>
          <w:szCs w:val="28"/>
          <w:lang w:eastAsia="ru-RU"/>
        </w:rPr>
        <w:t>@</w:t>
      </w:r>
      <w:r w:rsidRPr="00B7408F">
        <w:rPr>
          <w:rFonts w:ascii="Times New Roman" w:hAnsi="Times New Roman" w:cs="Times New Roman"/>
          <w:sz w:val="28"/>
          <w:szCs w:val="28"/>
          <w:lang w:val="en-US" w:eastAsia="ru-RU"/>
        </w:rPr>
        <w:t>tularegion</w:t>
      </w:r>
      <w:r w:rsidRPr="00B7408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B7408F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</w:p>
    <w:p w:rsidR="00B64BA8" w:rsidRPr="00B7408F" w:rsidRDefault="00B64BA8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4BA8" w:rsidRPr="00B7408F" w:rsidRDefault="00B64BA8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4BA8" w:rsidRDefault="00B64BA8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5121B">
        <w:rPr>
          <w:rFonts w:ascii="Times New Roman" w:hAnsi="Times New Roman" w:cs="Times New Roman"/>
          <w:sz w:val="28"/>
          <w:szCs w:val="28"/>
          <w:lang w:eastAsia="ru-RU"/>
        </w:rPr>
        <w:t>03 августа 2016 года</w:t>
      </w:r>
    </w:p>
    <w:p w:rsidR="00B64BA8" w:rsidRPr="00667444" w:rsidRDefault="00B64BA8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4BA8" w:rsidRPr="00667444" w:rsidRDefault="00B64BA8" w:rsidP="006674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4BA8" w:rsidRDefault="00B64BA8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B64BA8" w:rsidRPr="00F24CCD" w:rsidRDefault="00B64BA8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  <w:lang w:eastAsia="ru-RU"/>
        </w:rPr>
        <w:sectPr w:rsidR="00B64BA8" w:rsidRPr="00F24C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комитета по образованию                                                  С.В. Муравьева</w:t>
      </w: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4BA8" w:rsidRPr="006138E2" w:rsidRDefault="00B64BA8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B64BA8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BA8" w:rsidRDefault="00B64BA8" w:rsidP="006138E2">
      <w:pPr>
        <w:spacing w:after="0" w:line="240" w:lineRule="auto"/>
      </w:pPr>
      <w:r>
        <w:separator/>
      </w:r>
    </w:p>
  </w:endnote>
  <w:endnote w:type="continuationSeparator" w:id="1">
    <w:p w:rsidR="00B64BA8" w:rsidRDefault="00B64BA8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BA8" w:rsidRDefault="00B64BA8" w:rsidP="006138E2">
      <w:pPr>
        <w:spacing w:after="0" w:line="240" w:lineRule="auto"/>
      </w:pPr>
      <w:r>
        <w:separator/>
      </w:r>
    </w:p>
  </w:footnote>
  <w:footnote w:type="continuationSeparator" w:id="1">
    <w:p w:rsidR="00B64BA8" w:rsidRDefault="00B64BA8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610B"/>
    <w:rsid w:val="00054BFA"/>
    <w:rsid w:val="000634F1"/>
    <w:rsid w:val="00102B48"/>
    <w:rsid w:val="00110D30"/>
    <w:rsid w:val="00121325"/>
    <w:rsid w:val="001222F4"/>
    <w:rsid w:val="0015121B"/>
    <w:rsid w:val="0016494E"/>
    <w:rsid w:val="00175DE9"/>
    <w:rsid w:val="002C1149"/>
    <w:rsid w:val="002C5C6D"/>
    <w:rsid w:val="00337196"/>
    <w:rsid w:val="003807DE"/>
    <w:rsid w:val="003F5166"/>
    <w:rsid w:val="004277C9"/>
    <w:rsid w:val="004A06D6"/>
    <w:rsid w:val="0051473F"/>
    <w:rsid w:val="0054039A"/>
    <w:rsid w:val="005D71F1"/>
    <w:rsid w:val="006138E2"/>
    <w:rsid w:val="00633DC1"/>
    <w:rsid w:val="006425F2"/>
    <w:rsid w:val="00660FE3"/>
    <w:rsid w:val="00666ED0"/>
    <w:rsid w:val="00667444"/>
    <w:rsid w:val="00696C49"/>
    <w:rsid w:val="006E610B"/>
    <w:rsid w:val="006F17AA"/>
    <w:rsid w:val="007135A1"/>
    <w:rsid w:val="007452F3"/>
    <w:rsid w:val="00767F7D"/>
    <w:rsid w:val="00780845"/>
    <w:rsid w:val="007848B1"/>
    <w:rsid w:val="007A63A1"/>
    <w:rsid w:val="007B72CF"/>
    <w:rsid w:val="007C5A03"/>
    <w:rsid w:val="007F27FD"/>
    <w:rsid w:val="00844094"/>
    <w:rsid w:val="00892592"/>
    <w:rsid w:val="008C1766"/>
    <w:rsid w:val="00910327"/>
    <w:rsid w:val="009221FC"/>
    <w:rsid w:val="0092298C"/>
    <w:rsid w:val="00932B31"/>
    <w:rsid w:val="009478D3"/>
    <w:rsid w:val="00950143"/>
    <w:rsid w:val="009E00DA"/>
    <w:rsid w:val="00A20E2B"/>
    <w:rsid w:val="00A56008"/>
    <w:rsid w:val="00AA4B56"/>
    <w:rsid w:val="00AA6754"/>
    <w:rsid w:val="00AB244D"/>
    <w:rsid w:val="00AF3DE1"/>
    <w:rsid w:val="00B171C7"/>
    <w:rsid w:val="00B60389"/>
    <w:rsid w:val="00B620D8"/>
    <w:rsid w:val="00B6428B"/>
    <w:rsid w:val="00B64BA8"/>
    <w:rsid w:val="00B7408F"/>
    <w:rsid w:val="00BA6520"/>
    <w:rsid w:val="00BC5F46"/>
    <w:rsid w:val="00BC7C77"/>
    <w:rsid w:val="00BD0415"/>
    <w:rsid w:val="00BD0B63"/>
    <w:rsid w:val="00C532C8"/>
    <w:rsid w:val="00C83B5A"/>
    <w:rsid w:val="00CB70A7"/>
    <w:rsid w:val="00D03A23"/>
    <w:rsid w:val="00D17885"/>
    <w:rsid w:val="00D72084"/>
    <w:rsid w:val="00D82B78"/>
    <w:rsid w:val="00E04B46"/>
    <w:rsid w:val="00E87867"/>
    <w:rsid w:val="00EE0FEE"/>
    <w:rsid w:val="00F23847"/>
    <w:rsid w:val="00F24CCD"/>
    <w:rsid w:val="00F3749E"/>
    <w:rsid w:val="00FA3CD3"/>
    <w:rsid w:val="00FB267F"/>
    <w:rsid w:val="00FC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BF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6E610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E610B"/>
  </w:style>
  <w:style w:type="paragraph" w:styleId="PlainText">
    <w:name w:val="Plain Text"/>
    <w:basedOn w:val="Normal"/>
    <w:link w:val="PlainTextChar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92592"/>
    <w:pPr>
      <w:ind w:left="720"/>
    </w:pPr>
  </w:style>
  <w:style w:type="paragraph" w:customStyle="1" w:styleId="2">
    <w:name w:val="Знак Знак2"/>
    <w:basedOn w:val="Normal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Normal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">
    <w:name w:val="Знак Знак Знак Знак Знак Знак Знак Знак Знак Знак"/>
    <w:basedOn w:val="Normal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0">
    <w:name w:val="Знак Знак Знак Знак Знак Знак Знак Знак Знак Знак Знак Знак"/>
    <w:basedOn w:val="Normal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2</Pages>
  <Words>218</Words>
  <Characters>1249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1</cp:lastModifiedBy>
  <cp:revision>19</cp:revision>
  <cp:lastPrinted>2015-08-13T04:52:00Z</cp:lastPrinted>
  <dcterms:created xsi:type="dcterms:W3CDTF">2015-11-17T11:40:00Z</dcterms:created>
  <dcterms:modified xsi:type="dcterms:W3CDTF">2016-08-03T06:47:00Z</dcterms:modified>
</cp:coreProperties>
</file>