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0D4" w:rsidRPr="00873417" w:rsidRDefault="00D170D4" w:rsidP="002A6CD8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</w:t>
      </w:r>
      <w:r w:rsidRPr="005D52AF">
        <w:rPr>
          <w:b/>
          <w:bCs/>
          <w:noProof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Щекино%20b&amp;w_1" style="width:69.75pt;height:79.5pt;visibility:visible">
            <v:imagedata r:id="rId7" o:title="" gain="2.5" grayscale="t"/>
          </v:shape>
        </w:pict>
      </w:r>
    </w:p>
    <w:p w:rsidR="00D170D4" w:rsidRPr="002A6CD8" w:rsidRDefault="00D170D4" w:rsidP="002A6C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6CD8">
        <w:rPr>
          <w:rFonts w:ascii="Times New Roman" w:hAnsi="Times New Roman" w:cs="Times New Roman"/>
          <w:b/>
          <w:bCs/>
          <w:sz w:val="24"/>
          <w:szCs w:val="24"/>
        </w:rPr>
        <w:t>Тульская область</w:t>
      </w:r>
    </w:p>
    <w:p w:rsidR="00D170D4" w:rsidRPr="002A6CD8" w:rsidRDefault="00D170D4" w:rsidP="002A6C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6CD8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Муниципальное образование </w:t>
      </w:r>
    </w:p>
    <w:p w:rsidR="00D170D4" w:rsidRPr="002A6CD8" w:rsidRDefault="00D170D4" w:rsidP="002A6C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pacing w:val="43"/>
          <w:sz w:val="24"/>
          <w:szCs w:val="24"/>
        </w:rPr>
      </w:pPr>
      <w:r w:rsidRPr="002A6CD8">
        <w:rPr>
          <w:rFonts w:ascii="Times New Roman" w:hAnsi="Times New Roman" w:cs="Times New Roman"/>
          <w:b/>
          <w:bCs/>
          <w:spacing w:val="43"/>
          <w:sz w:val="24"/>
          <w:szCs w:val="24"/>
        </w:rPr>
        <w:t>ЩЕКИНСКИЙ РАЙОН</w:t>
      </w:r>
    </w:p>
    <w:p w:rsidR="00D170D4" w:rsidRPr="002A6CD8" w:rsidRDefault="00D170D4" w:rsidP="002A6C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Pr="002A6CD8" w:rsidRDefault="00D170D4" w:rsidP="002A6C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6CD8">
        <w:rPr>
          <w:rFonts w:ascii="Times New Roman" w:hAnsi="Times New Roman" w:cs="Times New Roman"/>
          <w:b/>
          <w:bCs/>
          <w:sz w:val="24"/>
          <w:szCs w:val="24"/>
        </w:rPr>
        <w:t>АДМИНИСТРАЦИЯ ЩЕКИНСКОГО РАЙОНА</w:t>
      </w:r>
    </w:p>
    <w:p w:rsidR="00D170D4" w:rsidRPr="002A6CD8" w:rsidRDefault="00D170D4" w:rsidP="002A6CD8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line="360" w:lineRule="auto"/>
        <w:jc w:val="center"/>
        <w:rPr>
          <w:rFonts w:ascii="Tahoma" w:hAnsi="Tahoma" w:cs="Tahoma"/>
          <w:b/>
          <w:bCs/>
          <w:spacing w:val="30"/>
          <w:sz w:val="28"/>
          <w:szCs w:val="28"/>
        </w:rPr>
      </w:pPr>
      <w:r w:rsidRPr="002A6CD8">
        <w:rPr>
          <w:rFonts w:ascii="Tahoma" w:hAnsi="Tahoma" w:cs="Tahoma"/>
          <w:b/>
          <w:bCs/>
          <w:spacing w:val="30"/>
          <w:sz w:val="28"/>
          <w:szCs w:val="28"/>
        </w:rPr>
        <w:t>П О С Т А Н О В Л Е Н И Е</w:t>
      </w:r>
    </w:p>
    <w:p w:rsidR="00D170D4" w:rsidRPr="002A6CD8" w:rsidRDefault="00D170D4" w:rsidP="002A6CD8">
      <w:pPr>
        <w:widowControl w:val="0"/>
        <w:autoSpaceDE w:val="0"/>
        <w:autoSpaceDN w:val="0"/>
        <w:adjustRightInd w:val="0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.3pt;margin-top:6.1pt;width:300pt;height:20.4pt;z-index:251658240" filled="f" stroked="f">
            <v:textbox style="mso-next-textbox:#_x0000_s1026" inset="0,0,0,0">
              <w:txbxContent>
                <w:p w:rsidR="00D170D4" w:rsidRPr="004E20E4" w:rsidRDefault="00D170D4" w:rsidP="002A6CD8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от ______  №_________ </w:t>
                  </w:r>
                </w:p>
                <w:p w:rsidR="00D170D4" w:rsidRPr="00922548" w:rsidRDefault="00D170D4" w:rsidP="002A6CD8">
                  <w:pPr>
                    <w:rPr>
                      <w:rFonts w:ascii="Arial" w:hAnsi="Arial" w:cs="Arial"/>
                      <w:lang w:val="en-US"/>
                    </w:rPr>
                  </w:pPr>
                </w:p>
                <w:p w:rsidR="00D170D4" w:rsidRPr="00846F20" w:rsidRDefault="00D170D4" w:rsidP="002A6CD8">
                  <w:pPr>
                    <w:rPr>
                      <w:rFonts w:ascii="Arial" w:hAnsi="Arial" w:cs="Arial"/>
                      <w:lang w:val="en-US"/>
                    </w:rPr>
                  </w:pPr>
                </w:p>
              </w:txbxContent>
            </v:textbox>
          </v:shape>
        </w:pict>
      </w:r>
    </w:p>
    <w:p w:rsidR="00D170D4" w:rsidRDefault="00D170D4" w:rsidP="002A6CD8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О внесении изменения в постановление администрации </w:t>
      </w:r>
    </w:p>
    <w:p w:rsidR="00D170D4" w:rsidRPr="002A6CD8" w:rsidRDefault="00D170D4" w:rsidP="002A6CD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Щекинского района от 22.01.2014  № 1-97 «Об утверждении муниципальной программы муниципального </w:t>
      </w:r>
      <w:r w:rsidRPr="002A6CD8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образования </w:t>
      </w:r>
    </w:p>
    <w:p w:rsidR="00D170D4" w:rsidRPr="002A6CD8" w:rsidRDefault="00D170D4" w:rsidP="002A6CD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Щекинский район «Развитие образования и архивного дела</w:t>
      </w:r>
    </w:p>
    <w:p w:rsidR="00D170D4" w:rsidRPr="002A6CD8" w:rsidRDefault="00D170D4" w:rsidP="002A6CD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2A6CD8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в муниципальном образовании Щекинский район»</w:t>
      </w:r>
    </w:p>
    <w:p w:rsidR="00D170D4" w:rsidRDefault="00D170D4" w:rsidP="002A6CD8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 id="_x0000_s1027" type="#_x0000_t75" style="position:absolute;left:0;text-align:left;margin-left:411pt;margin-top:785.7pt;width:56.45pt;height:36.9pt;z-index:-251657216;mso-position-vertical-relative:page">
            <v:imagedata r:id="rId8" o:title=""/>
            <w10:wrap anchory="page"/>
          </v:shape>
          <o:OLEObject Type="Embed" ProgID="Word.Picture.8" ShapeID="_x0000_s1027" DrawAspect="Content" ObjectID="_1586355509" r:id="rId9"/>
        </w:pict>
      </w:r>
      <w:r w:rsidRPr="002A6CD8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решением Собрания представителей Щекинского района от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2A6CD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03</w:t>
      </w:r>
      <w:r w:rsidRPr="002A6CD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A6C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6CD8">
        <w:rPr>
          <w:rFonts w:ascii="Times New Roman" w:hAnsi="Times New Roman" w:cs="Times New Roman"/>
          <w:sz w:val="28"/>
          <w:szCs w:val="28"/>
        </w:rPr>
        <w:t>№ 6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A6CD8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541</w:t>
      </w:r>
      <w:r w:rsidRPr="002A6CD8">
        <w:rPr>
          <w:rFonts w:ascii="Times New Roman" w:hAnsi="Times New Roman" w:cs="Times New Roman"/>
          <w:sz w:val="28"/>
          <w:szCs w:val="28"/>
        </w:rPr>
        <w:t xml:space="preserve"> «О бюджете муниципального образования Щекинский район на 2018 год и на плановый период 2019 и 2020 годов», на основании ст.42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D170D4" w:rsidRPr="002A6CD8" w:rsidRDefault="00D170D4" w:rsidP="002A6CD8">
      <w:pPr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2A6CD8">
        <w:rPr>
          <w:rFonts w:ascii="Times New Roman" w:hAnsi="Times New Roman" w:cs="Times New Roman"/>
          <w:color w:val="000000"/>
          <w:spacing w:val="5"/>
          <w:sz w:val="28"/>
          <w:szCs w:val="28"/>
        </w:rPr>
        <w:t>1. Внести в постановление администрации Щекинского района от 22.01.2014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 следующее изменение:</w:t>
      </w:r>
    </w:p>
    <w:p w:rsidR="00D170D4" w:rsidRPr="002A6CD8" w:rsidRDefault="00D170D4" w:rsidP="002A6CD8">
      <w:pPr>
        <w:spacing w:line="360" w:lineRule="auto"/>
        <w:ind w:right="-5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6CD8">
        <w:rPr>
          <w:rFonts w:ascii="Times New Roman" w:hAnsi="Times New Roman" w:cs="Times New Roman"/>
          <w:sz w:val="28"/>
          <w:szCs w:val="28"/>
        </w:rPr>
        <w:t xml:space="preserve">приложение к постановлению </w:t>
      </w:r>
      <w:r w:rsidRPr="002A6CD8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администрации Щекинского района от 22.01.2014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 </w:t>
      </w:r>
      <w:r w:rsidRPr="002A6CD8">
        <w:rPr>
          <w:rFonts w:ascii="Times New Roman" w:hAnsi="Times New Roman" w:cs="Times New Roman"/>
          <w:sz w:val="28"/>
          <w:szCs w:val="28"/>
        </w:rPr>
        <w:t xml:space="preserve">изложить в новой редакции (приложение). </w:t>
      </w: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6CD8">
        <w:rPr>
          <w:rFonts w:ascii="Times New Roman" w:hAnsi="Times New Roman" w:cs="Times New Roman"/>
          <w:sz w:val="28"/>
          <w:szCs w:val="28"/>
        </w:rPr>
        <w:t>2. 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 1.</w:t>
      </w: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6CD8">
        <w:rPr>
          <w:rFonts w:ascii="Times New Roman" w:hAnsi="Times New Roman" w:cs="Times New Roman"/>
          <w:sz w:val="28"/>
          <w:szCs w:val="28"/>
        </w:rPr>
        <w:t>3. Настоящее постановление вступает в силу со дня официального обнародования.</w:t>
      </w: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sz w:val="28"/>
          <w:szCs w:val="28"/>
        </w:rPr>
        <w:t>Глава администрации</w:t>
      </w: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sz w:val="28"/>
          <w:szCs w:val="28"/>
        </w:rPr>
        <w:t>муниципального образования</w:t>
      </w: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A6CD8">
        <w:rPr>
          <w:rFonts w:ascii="Times New Roman" w:hAnsi="Times New Roman" w:cs="Times New Roman"/>
          <w:b/>
          <w:bCs/>
          <w:sz w:val="28"/>
          <w:szCs w:val="28"/>
        </w:rPr>
        <w:t>Щекинский район</w:t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  <w:t xml:space="preserve">     </w:t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</w:t>
      </w:r>
      <w:r w:rsidRPr="002A6CD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О.А. Федосов</w:t>
      </w: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tabs>
          <w:tab w:val="left" w:pos="1070"/>
        </w:tabs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right="518" w:firstLine="720"/>
        <w:rPr>
          <w:rFonts w:ascii="Times New Roman" w:hAnsi="Times New Roman" w:cs="Times New Roman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color w:val="FFFFFF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color w:val="FFFFFF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color w:val="FFFFFF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color w:val="FFFFFF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color w:val="FFFFFF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line="360" w:lineRule="auto"/>
        <w:ind w:firstLine="720"/>
        <w:rPr>
          <w:rFonts w:ascii="Times New Roman" w:hAnsi="Times New Roman" w:cs="Times New Roman"/>
          <w:color w:val="FFFFFF"/>
          <w:spacing w:val="-1"/>
          <w:sz w:val="28"/>
          <w:szCs w:val="28"/>
        </w:rPr>
      </w:pP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Согласовано:</w:t>
      </w: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А.С. Гамбург</w:t>
      </w: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В.Е. Калинкин</w:t>
      </w: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Е.Н. Афанасьева</w:t>
      </w: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С.В. Муравьева</w:t>
      </w: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О.В. Васина</w:t>
      </w:r>
    </w:p>
    <w:p w:rsidR="00D170D4" w:rsidRPr="002A6CD8" w:rsidRDefault="00D170D4" w:rsidP="002A6CD8">
      <w:pPr>
        <w:widowControl w:val="0"/>
        <w:spacing w:after="0" w:line="360" w:lineRule="auto"/>
        <w:ind w:left="7371"/>
        <w:jc w:val="right"/>
        <w:rPr>
          <w:rFonts w:ascii="Times New Roman" w:hAnsi="Times New Roman" w:cs="Times New Roman"/>
          <w:spacing w:val="-1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>А.О. Шахова</w:t>
      </w:r>
    </w:p>
    <w:p w:rsidR="00D170D4" w:rsidRPr="002A6CD8" w:rsidRDefault="00D170D4" w:rsidP="002A6CD8">
      <w:pPr>
        <w:shd w:val="clear" w:color="auto" w:fill="FFFFFF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A6CD8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                                                                      Т.Н. Еремеева</w:t>
      </w: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Pr="002A6CD8" w:rsidRDefault="00D170D4" w:rsidP="002A6CD8">
      <w:pPr>
        <w:shd w:val="clear" w:color="auto" w:fill="FFFFFF"/>
        <w:spacing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D170D4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:rsidR="00D170D4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:rsidR="00D170D4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:rsidR="00D170D4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:rsidR="00D170D4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:rsidR="00D170D4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:rsidR="00D170D4" w:rsidRPr="002A6CD8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  <w:r w:rsidRPr="002A6CD8">
        <w:rPr>
          <w:rFonts w:ascii="Times New Roman" w:hAnsi="Times New Roman" w:cs="Times New Roman"/>
          <w:spacing w:val="-1"/>
          <w:sz w:val="24"/>
          <w:szCs w:val="24"/>
        </w:rPr>
        <w:t>Исп. И.С.Роо</w:t>
      </w:r>
    </w:p>
    <w:p w:rsidR="00D170D4" w:rsidRPr="002A6CD8" w:rsidRDefault="00D170D4" w:rsidP="002A6CD8">
      <w:pPr>
        <w:widowControl w:val="0"/>
        <w:spacing w:after="0" w:line="240" w:lineRule="auto"/>
        <w:rPr>
          <w:rFonts w:ascii="Times New Roman" w:hAnsi="Times New Roman" w:cs="Times New Roman"/>
          <w:spacing w:val="-1"/>
          <w:sz w:val="24"/>
          <w:szCs w:val="24"/>
        </w:rPr>
      </w:pPr>
      <w:r w:rsidRPr="002A6CD8">
        <w:rPr>
          <w:rFonts w:ascii="Times New Roman" w:hAnsi="Times New Roman" w:cs="Times New Roman"/>
          <w:spacing w:val="-1"/>
          <w:sz w:val="24"/>
          <w:szCs w:val="24"/>
        </w:rPr>
        <w:t>тел. 5-28-11</w:t>
      </w:r>
    </w:p>
    <w:p w:rsidR="00D170D4" w:rsidRPr="00B15D0A" w:rsidRDefault="00D170D4" w:rsidP="00B15D0A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A6CD8">
        <w:rPr>
          <w:rFonts w:ascii="Times New Roman" w:hAnsi="Times New Roman" w:cs="Times New Roman"/>
          <w:spacing w:val="-1"/>
          <w:sz w:val="24"/>
          <w:szCs w:val="24"/>
        </w:rPr>
        <w:t xml:space="preserve">О внесении изменения в постановление администрации Щекинского района от 22.01.2014 № 1-97 </w:t>
      </w:r>
      <w:r w:rsidRPr="002A6CD8">
        <w:rPr>
          <w:rFonts w:ascii="Times New Roman" w:hAnsi="Times New Roman" w:cs="Times New Roman"/>
          <w:color w:val="000000"/>
          <w:spacing w:val="5"/>
          <w:sz w:val="24"/>
          <w:szCs w:val="24"/>
        </w:rPr>
        <w:t>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</w:p>
    <w:p w:rsidR="00D170D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ind w:firstLine="459"/>
        <w:jc w:val="right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ind w:firstLine="459"/>
        <w:jc w:val="right"/>
        <w:rPr>
          <w:rFonts w:ascii="Times New Roman" w:hAnsi="Times New Roman" w:cs="Times New Roman"/>
          <w:sz w:val="24"/>
          <w:szCs w:val="24"/>
        </w:rPr>
      </w:pPr>
    </w:p>
    <w:p w:rsidR="00D170D4" w:rsidRPr="0035397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ind w:firstLine="459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D170D4" w:rsidRPr="0035397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ind w:firstLine="459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170D4" w:rsidRPr="0035397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ind w:firstLine="459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D170D4" w:rsidRPr="0035397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ind w:firstLine="459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Щекинский район</w:t>
      </w:r>
    </w:p>
    <w:p w:rsidR="00D170D4" w:rsidRPr="00353974" w:rsidRDefault="00D170D4" w:rsidP="003539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353974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D170D4" w:rsidRPr="00353974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170D4" w:rsidRPr="00353974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Приложение</w:t>
      </w:r>
    </w:p>
    <w:p w:rsidR="00D170D4" w:rsidRPr="00353974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170D4" w:rsidRPr="00353974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D170D4" w:rsidRPr="00353974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974">
        <w:rPr>
          <w:rFonts w:ascii="Times New Roman" w:hAnsi="Times New Roman" w:cs="Times New Roman"/>
          <w:sz w:val="24"/>
          <w:szCs w:val="24"/>
        </w:rPr>
        <w:t>Щекинский район</w:t>
      </w:r>
    </w:p>
    <w:p w:rsidR="00D170D4" w:rsidRPr="00353974" w:rsidRDefault="00D170D4" w:rsidP="007B2D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53974">
        <w:rPr>
          <w:rFonts w:ascii="Times New Roman" w:hAnsi="Times New Roman" w:cs="Times New Roman"/>
          <w:sz w:val="24"/>
          <w:szCs w:val="24"/>
        </w:rPr>
        <w:t>от 22.01.2014 №1-97</w:t>
      </w:r>
    </w:p>
    <w:p w:rsidR="00D170D4" w:rsidRPr="00353974" w:rsidRDefault="00D170D4" w:rsidP="007B2D5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D170D4" w:rsidRPr="007B2D5A" w:rsidRDefault="00D170D4" w:rsidP="007B2D5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71"/>
      <w:bookmarkEnd w:id="0"/>
      <w:r w:rsidRPr="007B2D5A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D170D4" w:rsidRPr="007B2D5A" w:rsidRDefault="00D170D4" w:rsidP="007B2D5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7B2D5A">
        <w:rPr>
          <w:rFonts w:ascii="Times New Roman" w:hAnsi="Times New Roman" w:cs="Times New Roman"/>
          <w:sz w:val="24"/>
          <w:szCs w:val="24"/>
        </w:rPr>
        <w:t>РАЗВИТИЕ ОБРАЗОВАНИЯ И АРХИВНОГО ДЕЛА</w:t>
      </w:r>
    </w:p>
    <w:p w:rsidR="00D170D4" w:rsidRPr="007B2D5A" w:rsidRDefault="00D170D4" w:rsidP="007B2D5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В МУНИЦИПАЛЬНОМ ОБРАЗОВАНИИ ЩЕКИНСКИЙ РАЙОН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9418" w:type="dxa"/>
        <w:tblInd w:w="-60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2126"/>
        <w:gridCol w:w="8"/>
        <w:gridCol w:w="7284"/>
      </w:tblGrid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 администрации муниципального образования Щекинский район</w:t>
            </w:r>
          </w:p>
        </w:tc>
      </w:tr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D6491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Щекинск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МКУ «Архив Щекинского района»</w:t>
            </w:r>
          </w:p>
        </w:tc>
      </w:tr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(цели) программы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A5480D" w:rsidRDefault="00D170D4" w:rsidP="004215C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215C3">
              <w:rPr>
                <w:rFonts w:ascii="Times New Roman" w:hAnsi="Times New Roman" w:cs="Times New Roman"/>
                <w:sz w:val="24"/>
                <w:szCs w:val="24"/>
              </w:rPr>
              <w:t>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оздание условий для хранения, комплектования, учёта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государства.</w:t>
            </w:r>
          </w:p>
        </w:tc>
      </w:tr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развитие сети дошкольных образовательных учреждений, способных удовлетворить социальный заказ населения на оказание дошкольных образовательных услуг;</w:t>
            </w:r>
          </w:p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совершенствование качества общего образования;</w:t>
            </w:r>
          </w:p>
          <w:p w:rsidR="00D170D4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обеспечение качественных условий обучения;</w:t>
            </w:r>
          </w:p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проведение мероприятий в области духовно-нравственного воспитания обучающихся;</w:t>
            </w:r>
          </w:p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совершенствование механизма обмена знаниями педагогических работников дошкольных и общеобразовательных организаций.</w:t>
            </w:r>
          </w:p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полноценного включения в образовательное пространство и успешной социализации всех категорий обучающихся образовательных организаций дополнительного образования;</w:t>
            </w:r>
          </w:p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функционирование системы оценки и контроля качества деятельности дошкольных учреждений, учреждений общего образования, учреждений дополнительного образования;</w:t>
            </w:r>
          </w:p>
          <w:p w:rsidR="00D170D4" w:rsidRPr="008B1419" w:rsidRDefault="00D170D4" w:rsidP="008B141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оптимальных условий и укрепление материально-технической  базы муниципального архива для обеспечения       сохранности архивных документов; </w:t>
            </w:r>
          </w:p>
          <w:p w:rsidR="00D170D4" w:rsidRPr="008B1419" w:rsidRDefault="00D170D4" w:rsidP="008B141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- реализация прав граждан на получение и использование архивной информации;</w:t>
            </w:r>
          </w:p>
          <w:p w:rsidR="00D170D4" w:rsidRPr="008B1419" w:rsidRDefault="00D170D4" w:rsidP="008B141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 xml:space="preserve">- пополнение учетных БД и автоматизированного НСА;                   </w:t>
            </w:r>
          </w:p>
          <w:p w:rsidR="00D170D4" w:rsidRPr="00743075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 xml:space="preserve">- повышение качества оказания информационных услуги обеспечение доступности архивных фондов;   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br/>
              <w:t>- стабильное формирование Архивного фонда муниципального образования Щекинский район</w:t>
            </w: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обеспечение информационной открытости деятельности комитета по образованию по реализации Программы;</w:t>
            </w:r>
          </w:p>
          <w:p w:rsidR="00D170D4" w:rsidRPr="00743075" w:rsidRDefault="00D170D4" w:rsidP="0074307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обеспечение функционирования образовательных организаций, подведомственных комитету по образованию, в соответствии с нормативными требованиями;</w:t>
            </w:r>
          </w:p>
          <w:p w:rsidR="00D170D4" w:rsidRPr="008B1419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075"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реализации законодательно закрепленных прав обучающихся и работников образования.</w:t>
            </w:r>
          </w:p>
        </w:tc>
      </w:tr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3A3AA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программы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8B1419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доступность дошкольного образования (отношение численности детей 3-7 лет, которым предоставлена возможность получать услуги дошкольного образования, к численности детей в возрасте 3-7 лет);</w:t>
            </w:r>
          </w:p>
          <w:p w:rsidR="00D170D4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оля детей в возрасте 1-7 лет, получающих услугу дошкольного образования в муниципальных образовательных организациях, в общей численности детей в возрасте 1-7 лет;</w:t>
            </w:r>
          </w:p>
          <w:p w:rsidR="00D170D4" w:rsidRPr="008B1419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количество дополнительных мест для детей дошкольного возраста, созданных в образовательных организациях различных типов;</w:t>
            </w:r>
          </w:p>
          <w:p w:rsidR="00D170D4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отношение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региона;</w:t>
            </w:r>
          </w:p>
          <w:p w:rsidR="00D170D4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доля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организаций, сдававших единый государственный экзамен по данным предметам;</w:t>
            </w:r>
          </w:p>
          <w:p w:rsidR="00D170D4" w:rsidRPr="00BE7D72" w:rsidRDefault="00D170D4" w:rsidP="008B14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BE7D72">
              <w:rPr>
                <w:rFonts w:ascii="Times New Roman" w:hAnsi="Times New Roman" w:cs="Times New Roman"/>
                <w:sz w:val="24"/>
                <w:szCs w:val="24"/>
              </w:rPr>
              <w:t xml:space="preserve">оля выпускников муниципальных общеобразовательных организаций, не получивших аттестат о среднем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общем </w:t>
            </w:r>
            <w:r w:rsidRPr="00BE7D72">
              <w:rPr>
                <w:rFonts w:ascii="Times New Roman" w:hAnsi="Times New Roman" w:cs="Times New Roman"/>
                <w:sz w:val="24"/>
                <w:szCs w:val="24"/>
              </w:rPr>
              <w:t>образовании, в общей численности выпускников муниципальных общеобразовательных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D170D4" w:rsidRPr="0058319F"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3A3AA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отношение среднемесячной заработной платы педагогических работников муниципальных дошкольных и общеобразовательных организаций к средней заработной плате в экономике региона;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- охват муниципальных дошкольных и общеобразовательных организаций, участвующих в мероприятиях в области духовно-нравственного воспитания;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участие муниципальных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организаций;</w:t>
            </w:r>
          </w:p>
          <w:p w:rsidR="00D170D4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доля детей, охваченных образовательными программами дополнительного образования, в общей численности детей и молодежи 5 - 18 лет;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доля муниципальных образовательных организаций дополнительного образования детей Щекинского района, материально-техническая база которых обновлена, в общем количестве таких организаций;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доля количества архивных дел хранящихся в соответствии  с соблюдением нормативных требований;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 количество пользователей архивной информацией;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количество записей по единицам хранения архивных фондов, внесенных в  электронные базы данных архива;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количество запросов, поступивших в электронном виде;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-количество принятых документов, включенных в состав Архивного фонда РФ, в установленные сроки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доля нормативных правовых и инструктивно-методических документов, разработанных в рамках муниципальной программы (далее - Программа), к которым предоставлен доступ в сети "Интернет", в общем числе таких документов, разработанных в рамках Программы;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доля организаций, подведомственных комитету по образованию администрации Щекинского района, в отношении которых осуществлено аналитическое, информационно-методическое, организационно-техническое сопровождение их деятельности в общем числе таких организаций;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количество педагогических работников, прошедших повышение квалификации, в том числе по ФГОС;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количество мероприятий для обучающихся и работников сферы образования, организованных комитетом по образованию Щекинского района, подведомственными ему учреждениями, МКУ "Центр обеспечения деятельности системы образования Щекинского района";</w:t>
            </w:r>
          </w:p>
          <w:p w:rsidR="00D170D4" w:rsidRPr="003847F8" w:rsidRDefault="00D170D4" w:rsidP="003847F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количество детей, получивших психолого-педагогическое сопровождение образовательного процесса, от общего количества детей, обратившихся в СПО МКУ "Центр обеспечения деятельности системы образования Щекинского района".</w:t>
            </w:r>
          </w:p>
        </w:tc>
      </w:tr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430" w:tooltip="ПАСПОРТ" w:history="1">
              <w:r w:rsidRPr="0058319F">
                <w:rPr>
                  <w:rFonts w:ascii="Times New Roman" w:hAnsi="Times New Roman" w:cs="Times New Roman"/>
                  <w:sz w:val="24"/>
                  <w:szCs w:val="24"/>
                </w:rPr>
                <w:t>Подпрограмма 1</w:t>
              </w:r>
            </w:hyperlink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"Развитие дошкольного образования".</w:t>
            </w:r>
          </w:p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292" w:tooltip="ПАСПОРТ" w:history="1">
              <w:r w:rsidRPr="0058319F">
                <w:rPr>
                  <w:rFonts w:ascii="Times New Roman" w:hAnsi="Times New Roman" w:cs="Times New Roman"/>
                  <w:sz w:val="24"/>
                  <w:szCs w:val="24"/>
                </w:rPr>
                <w:t>Подпрограмма 2</w:t>
              </w:r>
            </w:hyperlink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"Развитие общего образования".</w:t>
            </w:r>
          </w:p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2095" w:tooltip="ПАСПОРТ" w:history="1">
              <w:r w:rsidRPr="0058319F">
                <w:rPr>
                  <w:rFonts w:ascii="Times New Roman" w:hAnsi="Times New Roman" w:cs="Times New Roman"/>
                  <w:sz w:val="24"/>
                  <w:szCs w:val="24"/>
                </w:rPr>
                <w:t>Подпрограмма 3</w:t>
              </w:r>
            </w:hyperlink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"Развитие дополнительного образования".</w:t>
            </w:r>
          </w:p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2808" w:tooltip="ПАСПОРТ" w:history="1">
              <w:r w:rsidRPr="0058319F">
                <w:rPr>
                  <w:rFonts w:ascii="Times New Roman" w:hAnsi="Times New Roman" w:cs="Times New Roman"/>
                  <w:sz w:val="24"/>
                  <w:szCs w:val="24"/>
                </w:rPr>
                <w:t>Подпрограмма 4</w:t>
              </w:r>
            </w:hyperlink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"Развитие архивного дела".</w:t>
            </w:r>
          </w:p>
          <w:p w:rsidR="00D170D4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3114" w:tooltip="ПАСПОРТ" w:history="1">
              <w:r w:rsidRPr="0058319F">
                <w:rPr>
                  <w:rFonts w:ascii="Times New Roman" w:hAnsi="Times New Roman" w:cs="Times New Roman"/>
                  <w:sz w:val="24"/>
                  <w:szCs w:val="24"/>
                </w:rPr>
                <w:t>Подпрограмма 5</w:t>
              </w:r>
            </w:hyperlink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"Обеспечение организации предоставления услуг в сфере образования"</w:t>
            </w:r>
          </w:p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«Проверка сметной документации»</w:t>
            </w:r>
          </w:p>
        </w:tc>
      </w:tr>
      <w:tr w:rsidR="00D170D4" w:rsidRPr="0058319F"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54193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- 2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020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программы</w:t>
            </w: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Всего по муниципальной программе «Развитие образования и архивного дела в муниципальном образовании Щекинский район»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8070535,00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1031054,1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1046816,3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1092942,7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1221311,1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1218721,9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1219066,8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1240622,1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5270,0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5270,0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6014169,1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786386,2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829012,7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863858,2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885101,2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877235,2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867768,8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904806,8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73519,3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238279,2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217077,5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229084,5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245992,7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246277,9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256145,1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240662,4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поселений Щекинского района: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1844,8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1118,7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726,1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375731,8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90217,2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95208,8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95152,9 тыс. руб.</w:t>
            </w:r>
          </w:p>
          <w:p w:rsidR="00D170D4" w:rsidRPr="003847F8" w:rsidRDefault="00D170D4" w:rsidP="003847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95152,9 тыс. руб.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Подпрограмма 1 «Развитие дошкольного образования»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Всего объем финансирования по подпрограмме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3084742,5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336943,2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357014,9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387542,2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497315,8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500417,2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2019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506008,5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499500,7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5270,0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- 5270,0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2155671,2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- 252844,0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286710,3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309189,3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327732,5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326748,7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320401,3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332045,1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570712,1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- 78829,2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70304,6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78352,9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84712,2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84225,2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96219,8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78068,2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353089,2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84871,1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89443,3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89387,4 тыс. руб.</w:t>
            </w:r>
          </w:p>
          <w:p w:rsidR="00D170D4" w:rsidRPr="003847F8" w:rsidRDefault="00D170D4" w:rsidP="003847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89387,4 тыс. руб.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Подпрограмма 2 «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Развитие общего образования»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Всего объем финансирования по подпрограмме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4331662,9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- 611938,7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615796,8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633386,7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635672,3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607632,6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601176,0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626059,8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3753377,9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- 528356,4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539669,0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552100,0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547529,9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523883,3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518970,4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542868,9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565904,4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 83582,3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76127,8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81286,7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85361,8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80549,3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79005,6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79990,9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12380,6 тыс. руб.,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2780,6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3200,0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3200,0 тыс. руб.</w:t>
            </w:r>
          </w:p>
          <w:p w:rsidR="00D170D4" w:rsidRPr="003847F8" w:rsidRDefault="00D170D4" w:rsidP="003847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3200,0 тыс. руб.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Подпрограмма 3 «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Развитие дополнительного образования»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Всего объем финансирования по подпрограмме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551321,00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- 66355,1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60693,4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59330,1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75837,7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94320,5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95763,1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99021,1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105089,8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- 5178,3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2633,4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2546,2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9838,8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26603,2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28397,1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29892,8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435369,1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- 60576,7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58060,0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56783,9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63433,4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65151,8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64800,5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66562,8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поселений Щекинского района: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600,1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- 600,1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10262,0 тыс. руб.,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2565,5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2565,5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2565,5 тыс. руб.</w:t>
            </w:r>
          </w:p>
          <w:p w:rsidR="00D170D4" w:rsidRPr="003847F8" w:rsidRDefault="00D170D4" w:rsidP="003847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2565,5 тыс. руб.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Подпрограмма 4 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«Развитие архивного дела»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Всего объем финансирования по подпрограмме      17360,1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2863,2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2200,0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2237,7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2491,3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2529,9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2497,3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2540,5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16085,2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- 2337,1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1474,1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2215,0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2491,3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2529,9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2497,3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2540,5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средства бюджета Тульской области: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30,2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7,5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22,7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средства бюджета МО поселений Щекинского района: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1244,7 тыс. руб., 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- 518,6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726,1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0,0 тыс. руб.</w:t>
            </w:r>
          </w:p>
          <w:p w:rsidR="00D170D4" w:rsidRPr="003847F8" w:rsidRDefault="00D170D4" w:rsidP="003847F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0,0 тыс. руб.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Подпрограмма 5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«Обеспечение организации предоставления услуг в сфере образования»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Всего объем финансирования по подпрограмме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85064,1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- 12953,9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11111,0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10446,0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9809,6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13621,7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138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21,9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13500,0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бюджета МО Щекинский район: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85064,1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2014 год – 12953,9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2015 год – 11111,0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2016 год – 10446,0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9809,6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13621,7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2019 год – 13621,9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2020 год – 13500,0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«Проверка сметной документации»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всего объем финансирования по мероприятию</w:t>
            </w:r>
          </w:p>
          <w:p w:rsidR="00D170D4" w:rsidRPr="007C6D41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C6D41">
              <w:rPr>
                <w:rFonts w:ascii="Times New Roman" w:hAnsi="Times New Roman" w:cs="Times New Roman"/>
                <w:sz w:val="24"/>
                <w:szCs w:val="24"/>
              </w:rPr>
              <w:t>384,4 тыс. руб., в том числе по годам:</w:t>
            </w:r>
          </w:p>
          <w:p w:rsidR="00D170D4" w:rsidRPr="007C6D41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C6D41">
              <w:rPr>
                <w:rFonts w:ascii="Times New Roman" w:hAnsi="Times New Roman" w:cs="Times New Roman"/>
                <w:sz w:val="24"/>
                <w:szCs w:val="24"/>
              </w:rPr>
              <w:t>2017 год – 184,4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C6D41">
              <w:rPr>
                <w:rFonts w:ascii="Times New Roman" w:hAnsi="Times New Roman" w:cs="Times New Roman"/>
                <w:sz w:val="24"/>
                <w:szCs w:val="24"/>
              </w:rPr>
              <w:t>2018 год – 200,0 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из них: средства бюджета МО Щекинский район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84,4 тыс. руб.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3847F8" w:rsidRDefault="00D170D4" w:rsidP="003847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2017 год – 184,4 тыс. руб.</w:t>
            </w:r>
          </w:p>
          <w:p w:rsidR="00D170D4" w:rsidRPr="003847F8" w:rsidRDefault="00D170D4" w:rsidP="007C6D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00,0 тыс. руб.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3C11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2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повышение доступности дошкольного образования (увеличение численности детей 3-7 лет, которым предоставлена возможность получать услуги дошкольного образования, к численности детей в возрасте 3-7 лет) до 100%;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доли детей в возрасте 1-7 лет, получающих услугу дошкольного образования в муниципальных образовательных организациях, в общей численности детей в возрасте 1-7 лет до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дополнительных мест для детей дошкольного возраста в образовательных организациях различных типов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426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 xml:space="preserve"> мест;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повышение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региона;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доли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организаций, сдававших единый государственный экзамен по данным предметам; до 99,5%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уменьшение доли выпускников 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организаций; до 0,1%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организаций; до 100%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 до 50%;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повышение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экономике региона;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доли детей, охваченных образовательными программами дополнительного образования, в общей численности детей и молодежи 5-18 лет до </w:t>
            </w:r>
            <w:r w:rsidRPr="0061692F">
              <w:rPr>
                <w:rFonts w:ascii="Times New Roman" w:hAnsi="Times New Roman" w:cs="Times New Roman"/>
                <w:sz w:val="24"/>
                <w:szCs w:val="24"/>
              </w:rPr>
              <w:t>70,0%;</w:t>
            </w:r>
          </w:p>
          <w:p w:rsidR="00D170D4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доли муниципальных образовательных организаций дополнительного образования детей Щекинского района, материально-техническая база которых обновлена, в общем количестве таких организаций до50%;</w:t>
            </w:r>
          </w:p>
          <w:p w:rsidR="00D170D4" w:rsidRPr="003847F8" w:rsidRDefault="00D170D4" w:rsidP="00F323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охват муниципальных дошкольных и общеобразовательных организаций, участвующих в мероприятиях в области духовно-нравственного воспитания;</w:t>
            </w:r>
          </w:p>
          <w:p w:rsidR="00D170D4" w:rsidRPr="00F323C9" w:rsidRDefault="00D170D4" w:rsidP="00F323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участие муниципальных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организаций;</w:t>
            </w:r>
          </w:p>
        </w:tc>
      </w:tr>
      <w:tr w:rsidR="00D170D4" w:rsidRPr="0058319F">
        <w:tc>
          <w:tcPr>
            <w:tcW w:w="2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3C11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323C9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упрочение статуса муниципального образования Щекинский район, как центра с высоким уровнем развития архивного дела;</w:t>
            </w:r>
          </w:p>
          <w:p w:rsidR="00D170D4" w:rsidRPr="00F323C9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- обеспечение гарантированной сохранности документов Архивного фонда муниципального образования Щекинский район до 100%;</w:t>
            </w:r>
          </w:p>
          <w:p w:rsidR="00D170D4" w:rsidRPr="00F323C9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- создание благоприятных условий для работы с Архивным фондом муниципального образования Щекинский район;</w:t>
            </w:r>
          </w:p>
          <w:p w:rsidR="00D170D4" w:rsidRPr="00F323C9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-увеличение доли документов, находящихся в нормативных условиях хранения, улучшение физического состояния архивных документов до 100%;</w:t>
            </w:r>
          </w:p>
          <w:p w:rsidR="00D170D4" w:rsidRPr="00F323C9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- пополнение информационного ресурса Архивного фонда РФ новыми документами, отражающими материальную и духовную жизнь муниципального образования Щекинский район, имеющих историческое, научное, социальное, экономическое, политическое и культурное значение;</w:t>
            </w:r>
          </w:p>
          <w:p w:rsidR="00D170D4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-  удовлетворение потребностей пользователей в своевременном и качественном оказании информационных услуг по документам Архивного фонда РФ;</w:t>
            </w:r>
          </w:p>
          <w:p w:rsidR="00D170D4" w:rsidRDefault="00D170D4" w:rsidP="00F32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- пополнение учетных баз данных и автоматизированного научно-справочного аппарата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E07C47" w:rsidRDefault="00D170D4" w:rsidP="00E07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 xml:space="preserve">величение количества мероприятий для обучающихся и работников сферы образования, организованных комитетом по образованию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Щекинского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подведомственными ему учреждениями,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МКУ "Центр обеспечения деятельности системы образования Щекинского района";</w:t>
            </w:r>
          </w:p>
          <w:p w:rsidR="00D170D4" w:rsidRPr="00E07C47" w:rsidRDefault="00D170D4" w:rsidP="00E07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количество детей, получивших психолого-педагогическое сопровождение образовательного процесса, от общего количества детей, обратившихся в СПО МКУ "Центр обеспечения деятельности системы образования Щекинского района";</w:t>
            </w:r>
          </w:p>
          <w:p w:rsidR="00D170D4" w:rsidRPr="00E07C47" w:rsidRDefault="00D170D4" w:rsidP="00E07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обеспечение услови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 xml:space="preserve"> для проведения итоговой аттестации обучающихся общего образования;</w:t>
            </w:r>
          </w:p>
          <w:p w:rsidR="00D170D4" w:rsidRPr="00E07C47" w:rsidRDefault="00D170D4" w:rsidP="00E07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для повышения квалификации педагогических работников Щекинского района ежегодно в том числе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ФГОС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E07C47" w:rsidRDefault="00D170D4" w:rsidP="00E07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обеспечение функционирования муниципальных организаций, подведомственных комитету по образованию Щекинского района, в соответствии с нормативными требованиями;</w:t>
            </w:r>
          </w:p>
          <w:p w:rsidR="00D170D4" w:rsidRPr="00B932F6" w:rsidRDefault="00D170D4" w:rsidP="006C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07C47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исполнения мероприятий Программы и информирование общественности о ходе ее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F05DCD">
        <w:rPr>
          <w:rFonts w:ascii="Times New Roman" w:hAnsi="Times New Roman" w:cs="Times New Roman"/>
          <w:b/>
          <w:bCs/>
          <w:sz w:val="24"/>
          <w:szCs w:val="24"/>
        </w:rPr>
        <w:t>2. Цели и задачи муниципальной программы</w:t>
      </w:r>
    </w:p>
    <w:p w:rsidR="00D170D4" w:rsidRPr="00743075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482E83" w:rsidRDefault="00D170D4" w:rsidP="003C11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Цели Программы</w:t>
      </w:r>
      <w:r>
        <w:rPr>
          <w:rFonts w:ascii="Times New Roman" w:hAnsi="Times New Roman" w:cs="Times New Roman"/>
          <w:sz w:val="24"/>
          <w:szCs w:val="24"/>
        </w:rPr>
        <w:t>: п</w:t>
      </w:r>
      <w:r w:rsidRPr="00743075">
        <w:rPr>
          <w:rFonts w:ascii="Times New Roman" w:hAnsi="Times New Roman" w:cs="Times New Roman"/>
          <w:sz w:val="24"/>
          <w:szCs w:val="24"/>
        </w:rPr>
        <w:t xml:space="preserve">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гражданина;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482E83">
        <w:rPr>
          <w:rFonts w:ascii="Times New Roman" w:hAnsi="Times New Roman" w:cs="Times New Roman"/>
          <w:sz w:val="24"/>
          <w:szCs w:val="24"/>
        </w:rPr>
        <w:t>оздание условий д</w:t>
      </w:r>
      <w:r>
        <w:rPr>
          <w:rFonts w:ascii="Times New Roman" w:hAnsi="Times New Roman" w:cs="Times New Roman"/>
          <w:sz w:val="24"/>
          <w:szCs w:val="24"/>
        </w:rPr>
        <w:t>ля хранения, комплектования, уче</w:t>
      </w:r>
      <w:r w:rsidRPr="00482E83">
        <w:rPr>
          <w:rFonts w:ascii="Times New Roman" w:hAnsi="Times New Roman" w:cs="Times New Roman"/>
          <w:sz w:val="24"/>
          <w:szCs w:val="24"/>
        </w:rPr>
        <w:t>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государства.</w:t>
      </w:r>
    </w:p>
    <w:p w:rsidR="00D170D4" w:rsidRPr="00743075" w:rsidRDefault="00D170D4" w:rsidP="003C114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Задачи Программы: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E7D72">
        <w:rPr>
          <w:rFonts w:ascii="Times New Roman" w:hAnsi="Times New Roman" w:cs="Times New Roman"/>
          <w:sz w:val="24"/>
          <w:szCs w:val="24"/>
        </w:rPr>
        <w:t xml:space="preserve">- </w:t>
      </w:r>
      <w:r w:rsidRPr="00743075">
        <w:rPr>
          <w:rFonts w:ascii="Times New Roman" w:hAnsi="Times New Roman" w:cs="Times New Roman"/>
          <w:sz w:val="24"/>
          <w:szCs w:val="24"/>
        </w:rPr>
        <w:t>развитие сети дошкольных образовательных учреждений, способных удовлетворить социальный заказ населения на оказание дошкольных образовательных услуг;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совершенствование качества общего образования;</w:t>
      </w:r>
    </w:p>
    <w:p w:rsidR="00D170D4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обеспечение качественных условий обучения;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проведение мероприятий в области духовно-нравственного воспитания обучающихся;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совершенствование механизма обмена знаниями педагогических работников дошкольных и общеобразовательных организаций.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создание условий для полноценного включения в образовательное пространство и успешной социализации всех категорий обучающихся образовательных организаций дополнительного образования;</w:t>
      </w:r>
    </w:p>
    <w:p w:rsidR="00D170D4" w:rsidRPr="00482E83" w:rsidRDefault="00D170D4" w:rsidP="00482E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2E83">
        <w:rPr>
          <w:rFonts w:ascii="Times New Roman" w:hAnsi="Times New Roman" w:cs="Times New Roman"/>
          <w:sz w:val="24"/>
          <w:szCs w:val="24"/>
        </w:rPr>
        <w:t xml:space="preserve">- создание оптимальных условий и укрепление материально-технической  базы муниципального архива для обеспечения сохранности архивных документов; </w:t>
      </w:r>
    </w:p>
    <w:p w:rsidR="00D170D4" w:rsidRPr="00482E83" w:rsidRDefault="00D170D4" w:rsidP="00482E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2E83">
        <w:rPr>
          <w:rFonts w:ascii="Times New Roman" w:hAnsi="Times New Roman" w:cs="Times New Roman"/>
          <w:sz w:val="24"/>
          <w:szCs w:val="24"/>
        </w:rPr>
        <w:t>- реализация прав граждан на получение и использование архивной информации;</w:t>
      </w:r>
    </w:p>
    <w:p w:rsidR="00D170D4" w:rsidRPr="00482E83" w:rsidRDefault="00D170D4" w:rsidP="00482E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2E83">
        <w:rPr>
          <w:rFonts w:ascii="Times New Roman" w:hAnsi="Times New Roman" w:cs="Times New Roman"/>
          <w:sz w:val="24"/>
          <w:szCs w:val="24"/>
        </w:rPr>
        <w:t xml:space="preserve">- пополнение учетных БД и автоматизированного НСА;                   </w:t>
      </w:r>
    </w:p>
    <w:p w:rsidR="00D170D4" w:rsidRDefault="00D170D4" w:rsidP="00482E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2E83">
        <w:rPr>
          <w:rFonts w:ascii="Times New Roman" w:hAnsi="Times New Roman" w:cs="Times New Roman"/>
          <w:sz w:val="24"/>
          <w:szCs w:val="24"/>
        </w:rPr>
        <w:t>- повышение качества оказания информационных услуги обеспечение доступности архивных</w:t>
      </w:r>
      <w:r>
        <w:rPr>
          <w:rFonts w:ascii="Times New Roman" w:hAnsi="Times New Roman" w:cs="Times New Roman"/>
          <w:sz w:val="24"/>
          <w:szCs w:val="24"/>
        </w:rPr>
        <w:t xml:space="preserve"> фондов;</w:t>
      </w:r>
    </w:p>
    <w:p w:rsidR="00D170D4" w:rsidRDefault="00D170D4" w:rsidP="00482E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2E83">
        <w:rPr>
          <w:rFonts w:ascii="Times New Roman" w:hAnsi="Times New Roman" w:cs="Times New Roman"/>
          <w:sz w:val="24"/>
          <w:szCs w:val="24"/>
        </w:rPr>
        <w:t>- стабильное формирование Архивного фонда муниципального образования Щекинский район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170D4" w:rsidRPr="00743075" w:rsidRDefault="00D170D4" w:rsidP="00482E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обеспечение информационной открытости деятельности комитета по образованию по реализации Программы;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обеспечение функционирования образовательных организаций, подведомственных комитету по образованию, в соответствии с нормативными требованиями;</w:t>
      </w:r>
    </w:p>
    <w:p w:rsidR="00D170D4" w:rsidRPr="00743075" w:rsidRDefault="00D170D4" w:rsidP="007430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43075">
        <w:rPr>
          <w:rFonts w:ascii="Times New Roman" w:hAnsi="Times New Roman" w:cs="Times New Roman"/>
          <w:sz w:val="24"/>
          <w:szCs w:val="24"/>
        </w:rPr>
        <w:t>- создание условий для реализации законодательно закрепленных прав обучающихся и работников образования.</w:t>
      </w:r>
    </w:p>
    <w:p w:rsidR="00D170D4" w:rsidRPr="0017177A" w:rsidRDefault="00D170D4" w:rsidP="0017177A">
      <w:pPr>
        <w:pStyle w:val="ConsPlusNormal"/>
        <w:rPr>
          <w:rFonts w:ascii="Times New Roman" w:hAnsi="Times New Roman" w:cs="Times New Roman"/>
          <w:color w:val="FF0000"/>
          <w:sz w:val="24"/>
          <w:szCs w:val="24"/>
        </w:rPr>
      </w:pP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3. Перечень подпрограмм и основных мероприятий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В П</w:t>
      </w:r>
      <w:r>
        <w:rPr>
          <w:rFonts w:ascii="Times New Roman" w:hAnsi="Times New Roman" w:cs="Times New Roman"/>
          <w:sz w:val="24"/>
          <w:szCs w:val="24"/>
        </w:rPr>
        <w:t>рограмму включены 5 подпрограмм и основное мероприятие,  нацеленные</w:t>
      </w:r>
      <w:r w:rsidRPr="007B2D5A">
        <w:rPr>
          <w:rFonts w:ascii="Times New Roman" w:hAnsi="Times New Roman" w:cs="Times New Roman"/>
          <w:sz w:val="24"/>
          <w:szCs w:val="24"/>
        </w:rPr>
        <w:t xml:space="preserve"> на развитие различных уровней образования, а также архивного дела: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w:anchor="Par430" w:tooltip="ПАСПОРТ" w:history="1">
        <w:r w:rsidRPr="007B2D5A">
          <w:rPr>
            <w:rFonts w:ascii="Times New Roman" w:hAnsi="Times New Roman" w:cs="Times New Roman"/>
            <w:sz w:val="24"/>
            <w:szCs w:val="24"/>
          </w:rPr>
          <w:t>подпрограмма 1</w:t>
        </w:r>
      </w:hyperlink>
      <w:r w:rsidRPr="007B2D5A">
        <w:rPr>
          <w:rFonts w:ascii="Times New Roman" w:hAnsi="Times New Roman" w:cs="Times New Roman"/>
          <w:sz w:val="24"/>
          <w:szCs w:val="24"/>
        </w:rPr>
        <w:t xml:space="preserve"> "Развитие дошкольного образования" (приложение 1 к муниципальной программе);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w:anchor="Par1292" w:tooltip="ПАСПОРТ" w:history="1">
        <w:r w:rsidRPr="007B2D5A">
          <w:rPr>
            <w:rFonts w:ascii="Times New Roman" w:hAnsi="Times New Roman" w:cs="Times New Roman"/>
            <w:sz w:val="24"/>
            <w:szCs w:val="24"/>
          </w:rPr>
          <w:t>подпрограмма 2</w:t>
        </w:r>
      </w:hyperlink>
      <w:r w:rsidRPr="007B2D5A">
        <w:rPr>
          <w:rFonts w:ascii="Times New Roman" w:hAnsi="Times New Roman" w:cs="Times New Roman"/>
          <w:sz w:val="24"/>
          <w:szCs w:val="24"/>
        </w:rPr>
        <w:t xml:space="preserve"> "Развитие общего образования" (приложение 2 к муниципальной программе);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w:anchor="Par2095" w:tooltip="ПАСПОРТ" w:history="1">
        <w:r w:rsidRPr="007B2D5A">
          <w:rPr>
            <w:rFonts w:ascii="Times New Roman" w:hAnsi="Times New Roman" w:cs="Times New Roman"/>
            <w:sz w:val="24"/>
            <w:szCs w:val="24"/>
          </w:rPr>
          <w:t>подпрограмма 3</w:t>
        </w:r>
      </w:hyperlink>
      <w:r w:rsidRPr="007B2D5A">
        <w:rPr>
          <w:rFonts w:ascii="Times New Roman" w:hAnsi="Times New Roman" w:cs="Times New Roman"/>
          <w:sz w:val="24"/>
          <w:szCs w:val="24"/>
        </w:rPr>
        <w:t xml:space="preserve"> "Развитие дополнительного образования" (приложение 3 к муниципальной программе);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w:anchor="Par2808" w:tooltip="ПАСПОРТ" w:history="1">
        <w:r w:rsidRPr="007B2D5A">
          <w:rPr>
            <w:rFonts w:ascii="Times New Roman" w:hAnsi="Times New Roman" w:cs="Times New Roman"/>
            <w:sz w:val="24"/>
            <w:szCs w:val="24"/>
          </w:rPr>
          <w:t>подпрограмма 4</w:t>
        </w:r>
      </w:hyperlink>
      <w:r w:rsidRPr="007B2D5A">
        <w:rPr>
          <w:rFonts w:ascii="Times New Roman" w:hAnsi="Times New Roman" w:cs="Times New Roman"/>
          <w:sz w:val="24"/>
          <w:szCs w:val="24"/>
        </w:rPr>
        <w:t xml:space="preserve"> "Развитие архивного дела" (приложение 4 к муниципальной программе);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w:anchor="Par3114" w:tooltip="ПАСПОРТ" w:history="1">
        <w:r w:rsidRPr="007B2D5A">
          <w:rPr>
            <w:rFonts w:ascii="Times New Roman" w:hAnsi="Times New Roman" w:cs="Times New Roman"/>
            <w:sz w:val="24"/>
            <w:szCs w:val="24"/>
          </w:rPr>
          <w:t>подпрограмма 5</w:t>
        </w:r>
      </w:hyperlink>
      <w:r w:rsidRPr="007B2D5A">
        <w:rPr>
          <w:rFonts w:ascii="Times New Roman" w:hAnsi="Times New Roman" w:cs="Times New Roman"/>
          <w:sz w:val="24"/>
          <w:szCs w:val="24"/>
        </w:rPr>
        <w:t xml:space="preserve"> "Обеспечение организации предоставления услуг в сфере образования" (приложение 5 к муниципальной программе).</w:t>
      </w:r>
    </w:p>
    <w:p w:rsidR="00D170D4" w:rsidRPr="00791BE6" w:rsidRDefault="00D170D4" w:rsidP="00697C7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1BE6">
        <w:rPr>
          <w:rFonts w:ascii="Times New Roman" w:hAnsi="Times New Roman" w:cs="Times New Roman"/>
          <w:sz w:val="24"/>
          <w:szCs w:val="24"/>
        </w:rPr>
        <w:t xml:space="preserve">Основное мероприятие «Проверка сметной документации» </w:t>
      </w:r>
    </w:p>
    <w:p w:rsidR="00D170D4" w:rsidRPr="007B2D5A" w:rsidRDefault="00D170D4" w:rsidP="00791BE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4. Перечень показателей результативности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и эффективности муниципальной 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EB47C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Муниципальной Программой определены следующие показатели результативности и эффективности: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повышение доступности дошкольного образования (увеличение численности детей 3-7 лет, которым предоставлена возможность получать услуги дошкольного образования, к численности детей в возрасте 3-7 лет) до 100%;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увеличение доли детей в возрасте 1-7 лет, получающих услугу дошкольного образования в муниципальных образовательных организациях, в общей численности детей в возрасте 1-7 лет до 61%;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создание дополнительных мест для детей дошкольного возраста в образовательных организациях различных типов до 426 мест;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повышение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региона;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увеличение доли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организаций, сдававших единый государственный экзамен по данным предметам; до 99,5%;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уменьшение доли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организаций; до 0,1%;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организаций; до 100%;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увеличение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 до 50%;</w:t>
      </w:r>
    </w:p>
    <w:p w:rsidR="00D170D4" w:rsidRPr="000636A0" w:rsidRDefault="00D170D4" w:rsidP="000636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повышение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экономике региона;</w:t>
      </w:r>
    </w:p>
    <w:p w:rsidR="00D170D4" w:rsidRPr="00221D28" w:rsidRDefault="00D170D4" w:rsidP="00221D28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охват</w:t>
      </w:r>
      <w:r w:rsidRPr="00221D28">
        <w:rPr>
          <w:rFonts w:ascii="Times New Roman" w:hAnsi="Times New Roman" w:cs="Times New Roman"/>
          <w:sz w:val="24"/>
          <w:szCs w:val="24"/>
        </w:rPr>
        <w:t xml:space="preserve"> муниципальных образовательных организаций, участвующих в мероприятиях в области духовно-нравственного воспитания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170D4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участие</w:t>
      </w:r>
      <w:r w:rsidRPr="00221D28">
        <w:rPr>
          <w:rFonts w:ascii="Times New Roman" w:hAnsi="Times New Roman" w:cs="Times New Roman"/>
          <w:sz w:val="24"/>
          <w:szCs w:val="24"/>
        </w:rPr>
        <w:t xml:space="preserve"> муниципальных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170D4" w:rsidRPr="000636A0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 xml:space="preserve">- увеличение доли детей, охваченных образовательными программами дополнительного образования, в общей численности детей и молодежи 5-18 лет до </w:t>
      </w:r>
      <w:r w:rsidRPr="0061692F">
        <w:rPr>
          <w:rFonts w:ascii="Times New Roman" w:hAnsi="Times New Roman" w:cs="Times New Roman"/>
          <w:sz w:val="24"/>
          <w:szCs w:val="24"/>
        </w:rPr>
        <w:t>70,0%</w:t>
      </w:r>
      <w:r w:rsidRPr="000636A0">
        <w:rPr>
          <w:rFonts w:ascii="Times New Roman" w:hAnsi="Times New Roman" w:cs="Times New Roman"/>
          <w:sz w:val="24"/>
          <w:szCs w:val="24"/>
        </w:rPr>
        <w:t>;</w:t>
      </w:r>
    </w:p>
    <w:p w:rsidR="00D170D4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36A0">
        <w:rPr>
          <w:rFonts w:ascii="Times New Roman" w:hAnsi="Times New Roman" w:cs="Times New Roman"/>
          <w:sz w:val="24"/>
          <w:szCs w:val="24"/>
        </w:rPr>
        <w:t>- увеличение доли муниципальных образовательных организаций дополнительного образования детей Щекинского района, материально-техническая база которых обновлена, в общем количестве таких организаций до50%;</w:t>
      </w:r>
    </w:p>
    <w:p w:rsidR="00D170D4" w:rsidRPr="00DE629F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629F">
        <w:rPr>
          <w:rFonts w:ascii="Times New Roman" w:hAnsi="Times New Roman" w:cs="Times New Roman"/>
          <w:sz w:val="24"/>
          <w:szCs w:val="24"/>
        </w:rPr>
        <w:t>- упрочение статуса муниципального образования Щекинский район, как центра с высоким уровнем развития архивного дела;</w:t>
      </w:r>
    </w:p>
    <w:p w:rsidR="00D170D4" w:rsidRPr="00DE629F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629F">
        <w:rPr>
          <w:rFonts w:ascii="Times New Roman" w:hAnsi="Times New Roman" w:cs="Times New Roman"/>
          <w:sz w:val="24"/>
          <w:szCs w:val="24"/>
        </w:rPr>
        <w:t>- обеспечение гарантированной сохранности документов Архивного фонда муниципального образования Щекинский район до 100 %;</w:t>
      </w:r>
    </w:p>
    <w:p w:rsidR="00D170D4" w:rsidRPr="00DE629F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629F">
        <w:rPr>
          <w:rFonts w:ascii="Times New Roman" w:hAnsi="Times New Roman" w:cs="Times New Roman"/>
          <w:sz w:val="24"/>
          <w:szCs w:val="24"/>
        </w:rPr>
        <w:t>- создание благоприятных условий для работы с Архивным фондом муниципального образования Щекинский район;</w:t>
      </w:r>
    </w:p>
    <w:p w:rsidR="00D170D4" w:rsidRPr="00DE629F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629F">
        <w:rPr>
          <w:rFonts w:ascii="Times New Roman" w:hAnsi="Times New Roman" w:cs="Times New Roman"/>
          <w:sz w:val="24"/>
          <w:szCs w:val="24"/>
        </w:rPr>
        <w:t>-увеличение доли документов, находящихся в нормативных условиях хранения, улучшение физического состояния архивных документов до 100%;</w:t>
      </w:r>
    </w:p>
    <w:p w:rsidR="00D170D4" w:rsidRPr="00DE629F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629F">
        <w:rPr>
          <w:rFonts w:ascii="Times New Roman" w:hAnsi="Times New Roman" w:cs="Times New Roman"/>
          <w:sz w:val="24"/>
          <w:szCs w:val="24"/>
        </w:rPr>
        <w:t>- пополнение информационного ресурса Архивного фонда РФ новыми документами, отражающими материальную и духовную жизнь муниципального образования Щекинский район, имеющих историческое, научное, социальное, экономическое, политическое и культурное значение;</w:t>
      </w:r>
    </w:p>
    <w:p w:rsidR="00D170D4" w:rsidRDefault="00D170D4" w:rsidP="00DE62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629F">
        <w:rPr>
          <w:rFonts w:ascii="Times New Roman" w:hAnsi="Times New Roman" w:cs="Times New Roman"/>
          <w:sz w:val="24"/>
          <w:szCs w:val="24"/>
        </w:rPr>
        <w:t>-  удовлетворение потребностей пользователей в своевременном и качественном оказании информационных услуг по документам Архивного фонда РФ;- пополнение учетных баз данных и автоматизированного научно-справочного аппарата</w:t>
      </w:r>
    </w:p>
    <w:p w:rsidR="00D170D4" w:rsidRPr="00221D28" w:rsidRDefault="00D170D4" w:rsidP="0077374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</w:t>
      </w:r>
      <w:r w:rsidRPr="00221D28">
        <w:rPr>
          <w:rFonts w:ascii="Times New Roman" w:hAnsi="Times New Roman" w:cs="Times New Roman"/>
          <w:sz w:val="24"/>
          <w:szCs w:val="24"/>
        </w:rPr>
        <w:t>оля нормативных правовых и инструктивно-методических документов, разработанных в рамках муниципальной программы (далее - Программа), к которым предоставлен доступ в сети "Интернет", в общем числе таких документов, разработанных в рамках Программы;</w:t>
      </w:r>
    </w:p>
    <w:p w:rsidR="00D170D4" w:rsidRPr="00221D28" w:rsidRDefault="00D170D4" w:rsidP="0077374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21D28">
        <w:rPr>
          <w:rFonts w:ascii="Times New Roman" w:hAnsi="Times New Roman" w:cs="Times New Roman"/>
          <w:sz w:val="24"/>
          <w:szCs w:val="24"/>
        </w:rPr>
        <w:t>доля организаций, подведомственных комитету по образованию Щекинского района, в отношении которых осуществлено аналитическое, информационно-методическое, организационно-техническое сопровождение их деятельности в общем числе таких организаций;</w:t>
      </w:r>
    </w:p>
    <w:p w:rsidR="00D170D4" w:rsidRPr="00221D28" w:rsidRDefault="00D170D4" w:rsidP="0077374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21D28">
        <w:rPr>
          <w:rFonts w:ascii="Times New Roman" w:hAnsi="Times New Roman" w:cs="Times New Roman"/>
          <w:sz w:val="24"/>
          <w:szCs w:val="24"/>
        </w:rPr>
        <w:t>количество педагогических работников, прошедших повышение квалификации в том числе по ФГОС;</w:t>
      </w:r>
    </w:p>
    <w:p w:rsidR="00D170D4" w:rsidRPr="00221D28" w:rsidRDefault="00D170D4" w:rsidP="0077374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21D28">
        <w:rPr>
          <w:rFonts w:ascii="Times New Roman" w:hAnsi="Times New Roman" w:cs="Times New Roman"/>
          <w:sz w:val="24"/>
          <w:szCs w:val="24"/>
        </w:rPr>
        <w:t xml:space="preserve">количество мероприятий для обучающихся и работников сферы образования, организованных комитетом по образованию Щекинского района, </w:t>
      </w:r>
      <w:r>
        <w:rPr>
          <w:rFonts w:ascii="Times New Roman" w:hAnsi="Times New Roman" w:cs="Times New Roman"/>
          <w:sz w:val="24"/>
          <w:szCs w:val="24"/>
        </w:rPr>
        <w:t xml:space="preserve">подведомственными ему учреждениями, </w:t>
      </w:r>
      <w:r w:rsidRPr="00221D28">
        <w:rPr>
          <w:rFonts w:ascii="Times New Roman" w:hAnsi="Times New Roman" w:cs="Times New Roman"/>
          <w:sz w:val="24"/>
          <w:szCs w:val="24"/>
        </w:rPr>
        <w:t>МКУ "Центр обеспечения деятельности системы образования Щекинского района";</w:t>
      </w:r>
    </w:p>
    <w:p w:rsidR="00D170D4" w:rsidRDefault="00D170D4" w:rsidP="0077374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21D28">
        <w:rPr>
          <w:rFonts w:ascii="Times New Roman" w:hAnsi="Times New Roman" w:cs="Times New Roman"/>
          <w:sz w:val="24"/>
          <w:szCs w:val="24"/>
        </w:rPr>
        <w:t>количество детей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21D28">
        <w:rPr>
          <w:rFonts w:ascii="Times New Roman" w:hAnsi="Times New Roman" w:cs="Times New Roman"/>
          <w:sz w:val="24"/>
          <w:szCs w:val="24"/>
        </w:rPr>
        <w:t xml:space="preserve"> получивших психолого-педагогическое сопровождение образовательного процесса, от общего количества детей, обратившихся в СПО МКУ "Центр обеспечения деятельности системы образования Щекинского района"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70D4" w:rsidRDefault="00D170D4" w:rsidP="00221D2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F05DCD" w:rsidRDefault="00D170D4" w:rsidP="00221D28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5. Ресурсное обеспечение муниципальной программы</w:t>
      </w:r>
    </w:p>
    <w:p w:rsidR="00D170D4" w:rsidRPr="007B2D5A" w:rsidRDefault="00D170D4" w:rsidP="00221D2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221D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 xml:space="preserve">Общая потребность в ресурсах муниципальной программы (с разбивкой по подпрограммам) приведена в </w:t>
      </w:r>
      <w:hyperlink w:anchor="Par3476" w:tooltip="Общая потребность" w:history="1">
        <w:r w:rsidRPr="007B2D5A">
          <w:rPr>
            <w:rFonts w:ascii="Times New Roman" w:hAnsi="Times New Roman" w:cs="Times New Roman"/>
            <w:sz w:val="24"/>
            <w:szCs w:val="24"/>
          </w:rPr>
          <w:t>приложении 6</w:t>
        </w:r>
      </w:hyperlink>
      <w:r w:rsidRPr="007B2D5A">
        <w:rPr>
          <w:rFonts w:ascii="Times New Roman" w:hAnsi="Times New Roman" w:cs="Times New Roman"/>
          <w:sz w:val="24"/>
          <w:szCs w:val="24"/>
        </w:rPr>
        <w:t xml:space="preserve"> к муниципальной программе.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6. Механизмы реализации муниципальной 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Ответственный исполнитель - комитет по образованию администрации муниципального образования Щекинский район: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обеспечивает разработку муниципальной программы и ее согласование в установленном порядке;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разрабатывает и утверждает приказом комитета по образованию адресные перечни по укрупненным мероприятиям муниципальной программы в рамках своей компетенции;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рассматривает предложения соисполнителей о корректировке муниципальной программы;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организует реализацию муниципальной программы, координирует деятельность соисполнителей по реализации муниципальной программы, принимает решение о внесении изменений в муниципальную программу в соответствии с требованиями, установленными настоящим Порядком, и несет ответственность за достижение целевых показателей (индикаторов) муниципальной программы, а также конечных результатов ее реализации;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представляет запрашиваемые сведения о реализации муниципальной программы заместителю главы администрации Щекинского района, курирующему его, главе администрации Щекинского района, в финансовое управление, в комитет экономического развития и иным органам;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запрашивает у соисполнителей муниципальной программы: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- сведения, необходимые для подготовки информации о ходе реализации муниципальной программы, в том числе на поступившие запросы;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- информацию, необходимую для проведения оценки эффективности реализации муниципальной программы и подготовки годового отчета;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- проводит оценку эффективности реализации муниципальной программы;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- при необходимости рекомендует соисполнителям муниципальной программы осуществить разработку подпрограммы муниципальной программы, ведомственной целевой программы, основных мероприятий, входящих в состав подпрограммы муниципальной программы;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- готовит годовой отчет и представляет его в финансовое управление и комитет экономического развития.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Соисполнител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7B2D5A">
        <w:rPr>
          <w:rFonts w:ascii="Times New Roman" w:hAnsi="Times New Roman" w:cs="Times New Roman"/>
          <w:sz w:val="24"/>
          <w:szCs w:val="24"/>
        </w:rPr>
        <w:t xml:space="preserve"> муниципальной программы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7B2D5A">
        <w:rPr>
          <w:rFonts w:ascii="Times New Roman" w:hAnsi="Times New Roman" w:cs="Times New Roman"/>
          <w:sz w:val="24"/>
          <w:szCs w:val="24"/>
        </w:rPr>
        <w:t xml:space="preserve"> администрация муниципального образования Щекинский район</w:t>
      </w:r>
      <w:r>
        <w:rPr>
          <w:rFonts w:ascii="Times New Roman" w:hAnsi="Times New Roman" w:cs="Times New Roman"/>
          <w:sz w:val="24"/>
          <w:szCs w:val="24"/>
        </w:rPr>
        <w:t>, МКУ «Архив Щекинского района»</w:t>
      </w:r>
      <w:r w:rsidRPr="007B2D5A">
        <w:rPr>
          <w:rFonts w:ascii="Times New Roman" w:hAnsi="Times New Roman" w:cs="Times New Roman"/>
          <w:sz w:val="24"/>
          <w:szCs w:val="24"/>
        </w:rPr>
        <w:t>: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участву</w:t>
      </w:r>
      <w:r>
        <w:rPr>
          <w:rFonts w:ascii="Times New Roman" w:hAnsi="Times New Roman" w:cs="Times New Roman"/>
          <w:sz w:val="24"/>
          <w:szCs w:val="24"/>
        </w:rPr>
        <w:t>ют</w:t>
      </w:r>
      <w:r w:rsidRPr="007B2D5A">
        <w:rPr>
          <w:rFonts w:ascii="Times New Roman" w:hAnsi="Times New Roman" w:cs="Times New Roman"/>
          <w:sz w:val="24"/>
          <w:szCs w:val="24"/>
        </w:rPr>
        <w:t xml:space="preserve"> в разработке и осуществля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 реализацию мероприятий подпрограммы муниципальной программы, в отношении которых явля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тся соисполнителями;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разрабатыва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 и утвержда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 адресные перечни по укрупненным мероприятиям муниципальной программы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осуществля</w:t>
      </w:r>
      <w:r>
        <w:rPr>
          <w:rFonts w:ascii="Times New Roman" w:hAnsi="Times New Roman" w:cs="Times New Roman"/>
          <w:sz w:val="24"/>
          <w:szCs w:val="24"/>
        </w:rPr>
        <w:t>ют</w:t>
      </w:r>
      <w:r w:rsidRPr="007B2D5A">
        <w:rPr>
          <w:rFonts w:ascii="Times New Roman" w:hAnsi="Times New Roman" w:cs="Times New Roman"/>
          <w:sz w:val="24"/>
          <w:szCs w:val="24"/>
        </w:rPr>
        <w:t xml:space="preserve"> реализацию мероприятий подпрограммы муниципальной программы в рамках своей компетенции;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представля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 в части своей компетенции предложения ответственному исполнителю по корректировке муниципальной программы;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представля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 ответственному исполнителю необходимую информацию для подготовки ответов на запросы комитета экономического развития и финансового управления о ходе реализации муниципальной программы;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представля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7B2D5A">
        <w:rPr>
          <w:rFonts w:ascii="Times New Roman" w:hAnsi="Times New Roman" w:cs="Times New Roman"/>
          <w:sz w:val="24"/>
          <w:szCs w:val="24"/>
        </w:rPr>
        <w:t>т в установленный срок ответственному исполнителю необходимые сведения для подготовки информации о ходе реализации муниципальной программы для проведения оценки эффективности реализации муниципальной программы и годовой отчет, согласованный с заместителем главы администрации Щекинского района, курирующим его, для подготовки сводного годового отчета по муниципальной программе.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A07E97">
      <w:pPr>
        <w:pStyle w:val="ConsPlusNormal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Default="00D170D4" w:rsidP="00A07E97">
      <w:pPr>
        <w:pStyle w:val="ConsPlusNormal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A07E97"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</w:t>
      </w:r>
    </w:p>
    <w:p w:rsidR="00D170D4" w:rsidRPr="007B2D5A" w:rsidRDefault="00D170D4" w:rsidP="00416BD3">
      <w:pPr>
        <w:pStyle w:val="ConsPlusNormal"/>
        <w:ind w:firstLine="720"/>
        <w:rPr>
          <w:rFonts w:ascii="Times New Roman" w:hAnsi="Times New Roman" w:cs="Times New Roman"/>
          <w:sz w:val="24"/>
          <w:szCs w:val="24"/>
        </w:rPr>
      </w:pPr>
      <w:r w:rsidRPr="00A07E97">
        <w:rPr>
          <w:rFonts w:ascii="Times New Roman" w:hAnsi="Times New Roman" w:cs="Times New Roman"/>
          <w:b/>
          <w:bCs/>
          <w:sz w:val="24"/>
          <w:szCs w:val="24"/>
        </w:rPr>
        <w:t>комитета по образованию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С</w:t>
      </w:r>
      <w:r w:rsidRPr="00A07E97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В</w:t>
      </w:r>
      <w:r w:rsidRPr="00A07E97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Муравьева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7B2D5A">
        <w:rPr>
          <w:rFonts w:ascii="Times New Roman" w:hAnsi="Times New Roman" w:cs="Times New Roman"/>
          <w:sz w:val="24"/>
          <w:szCs w:val="24"/>
        </w:rPr>
        <w:t>Приложение 1</w:t>
      </w: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430"/>
      <w:bookmarkEnd w:id="1"/>
      <w:r w:rsidRPr="00F05DCD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подпрограммы 1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"Развитие дошкольного образования"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"Развитие образования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и архивного дела в муниципальном образовании</w:t>
      </w:r>
    </w:p>
    <w:p w:rsidR="00D170D4" w:rsidRPr="00F05DC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5DCD">
        <w:rPr>
          <w:rFonts w:ascii="Times New Roman" w:hAnsi="Times New Roman" w:cs="Times New Roman"/>
          <w:b/>
          <w:bCs/>
          <w:sz w:val="24"/>
          <w:szCs w:val="24"/>
        </w:rPr>
        <w:t>Щекинский район"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60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2154"/>
        <w:gridCol w:w="7202"/>
      </w:tblGrid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Исполнитель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 администрации муниципального образования Щекинский район, муниципальные образовательные организации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AB38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доступности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качественного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дошкольного образования в Щекинском районе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217A0F" w:rsidRDefault="00D170D4" w:rsidP="004A49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Pr="00D47602">
              <w:rPr>
                <w:rFonts w:ascii="Times New Roman" w:hAnsi="Times New Roman" w:cs="Times New Roman"/>
                <w:sz w:val="24"/>
                <w:szCs w:val="24"/>
              </w:rPr>
              <w:t>еализация в необходимом объеме образовательных программ дошкольного образования, повышение качества дошкольного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Default="00D170D4" w:rsidP="004A49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</w:t>
            </w:r>
            <w:r w:rsidRPr="00D47602">
              <w:rPr>
                <w:rFonts w:ascii="Times New Roman" w:hAnsi="Times New Roman" w:cs="Times New Roman"/>
                <w:sz w:val="24"/>
                <w:szCs w:val="24"/>
              </w:rPr>
              <w:t>едопущение очередности детей в образовательных организациях, реализующих образовательные программы дошкольного образования, и создание дополнительных мест в образовательных организациях, реализующих образовательные программы дошкольного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Default="00D170D4" w:rsidP="00AB38D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D47602">
              <w:rPr>
                <w:rFonts w:ascii="Times New Roman" w:hAnsi="Times New Roman" w:cs="Times New Roman"/>
                <w:sz w:val="24"/>
                <w:szCs w:val="24"/>
              </w:rPr>
              <w:t>оддержание уровня среднемесячной заработной платы педагогических работников муниципальных ДОО на уровне средней заработной плате в общем образовании региона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D47602" w:rsidRDefault="00D170D4" w:rsidP="00AB38D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D47602">
              <w:rPr>
                <w:rFonts w:ascii="Times New Roman" w:hAnsi="Times New Roman" w:cs="Times New Roman"/>
                <w:sz w:val="24"/>
                <w:szCs w:val="24"/>
              </w:rPr>
              <w:t>роведение мероприятий в области духовно-нравственного воспитания обучающихся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58319F" w:rsidRDefault="00D170D4" w:rsidP="00AB38D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Pr="00D47602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механизма обмена знаниями педагогических работников образовательных организаций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8B1419" w:rsidRDefault="00D170D4" w:rsidP="00694A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доступность дошкольного образования (отношение численности детей 3-7 лет, которым предоставлена возможность получать услуги дошкольного образования, к численности детей в возрасте 3-7 лет);</w:t>
            </w:r>
          </w:p>
          <w:p w:rsidR="00D170D4" w:rsidRDefault="00D170D4" w:rsidP="00694A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оля детей в возрасте 1-7 лет, получающих услугу дошкольного образования в муниципальных образовательных организациях, в общей численности детей в возрасте 1-7 лет;</w:t>
            </w:r>
          </w:p>
          <w:p w:rsidR="00D170D4" w:rsidRPr="008B1419" w:rsidRDefault="00D170D4" w:rsidP="00694A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количество дополнительных мест для детей дошкольного возраста, созданных в образовательных организациях различных типов;</w:t>
            </w:r>
          </w:p>
          <w:p w:rsidR="00D170D4" w:rsidRDefault="00D170D4" w:rsidP="00694A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отношение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региона;</w:t>
            </w:r>
          </w:p>
          <w:p w:rsidR="00D170D4" w:rsidRPr="00912A05" w:rsidRDefault="00D170D4" w:rsidP="007A21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05">
              <w:rPr>
                <w:rFonts w:ascii="Times New Roman" w:hAnsi="Times New Roman" w:cs="Times New Roman"/>
                <w:sz w:val="24"/>
                <w:szCs w:val="24"/>
              </w:rPr>
              <w:t>- охват муниципальных дошкольных образовательных организаций, участвующих в мероприятиях в области духовно-нравственного воспитания;</w:t>
            </w:r>
          </w:p>
          <w:p w:rsidR="00D170D4" w:rsidRPr="0058319F" w:rsidRDefault="00D170D4" w:rsidP="00912A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A05">
              <w:rPr>
                <w:rFonts w:ascii="Times New Roman" w:hAnsi="Times New Roman" w:cs="Times New Roman"/>
                <w:sz w:val="24"/>
                <w:szCs w:val="24"/>
              </w:rPr>
              <w:t>- участие муниципальных дошкольных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организаций.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A21E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  <w:r w:rsidRPr="00B05986">
              <w:rPr>
                <w:rFonts w:ascii="Times New Roman" w:hAnsi="Times New Roman" w:cs="Times New Roman"/>
                <w:sz w:val="24"/>
                <w:szCs w:val="24"/>
              </w:rPr>
              <w:t>-2020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Всего объем финансирования по подпрограмме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3084742,5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2014 год – 336943,2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2015 год – 357014,9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2016 год – 387542,2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2017 год – 497315,8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500417,2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506008,5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2020 год – 499500,7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5270,0 тыс. руб., в том числе по годам: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2014 год - 5270,0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2155671,2 тыс. руб., в том числе по годам: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2014 год - 252844,0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2015 год – 286710,3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2016 год – 309189,3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2017 год – 327732,5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2018 год – 326748,7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2019 год – 320401,3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2020 год – 332045,1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570712,1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2014 год - 78829,2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2015 год – 70304,6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2016 год – 78352,9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2017 год – 84712,2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84225,2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96219,8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2020 год – 78068,2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353089,2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руб.: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2017 год – 84871,1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89443,3</w:t>
            </w: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B01C26" w:rsidRDefault="00D170D4" w:rsidP="00B01C2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2019 год – 89387,4 тыс. руб.</w:t>
            </w:r>
          </w:p>
          <w:p w:rsidR="00D170D4" w:rsidRPr="00B01C26" w:rsidRDefault="00D170D4" w:rsidP="00B01C2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B01C26">
              <w:rPr>
                <w:rFonts w:ascii="Times New Roman" w:hAnsi="Times New Roman" w:cs="Times New Roman"/>
                <w:sz w:val="24"/>
                <w:szCs w:val="24"/>
              </w:rPr>
              <w:t>2020 год – 89387,4 тыс. руб.</w:t>
            </w:r>
          </w:p>
        </w:tc>
      </w:tr>
      <w:tr w:rsidR="00D170D4" w:rsidRPr="00804BC8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8B1419" w:rsidRDefault="00D170D4" w:rsidP="00B01C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сохранение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доступност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дошкольного образования (отношение численности детей 3-7 лет, которым предоставлена возможность получать услуги дошкольного образования, к численности детей в возрасте 3-7 лет);</w:t>
            </w:r>
          </w:p>
          <w:p w:rsidR="00D170D4" w:rsidRDefault="00D170D4" w:rsidP="00B01C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оля детей в возрасте 1-7 лет, получающих услугу дошкольного образования в муниципальных образовательных организациях, в общей численности детей в возрасте 1-7 лет;</w:t>
            </w:r>
          </w:p>
          <w:p w:rsidR="00D170D4" w:rsidRPr="008B1419" w:rsidRDefault="00D170D4" w:rsidP="00B01C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количество дополнительных мест для детей дошкольного возраста, созданных в образовательных организациях различных типов;</w:t>
            </w:r>
          </w:p>
          <w:p w:rsidR="00D170D4" w:rsidRDefault="00D170D4" w:rsidP="00B01C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отношение среднемесячной заработной платы педагогических работников муниципальных дошкольных образовательных организаций к средней заработной плате в общем образовании региона;</w:t>
            </w:r>
          </w:p>
          <w:p w:rsidR="00D170D4" w:rsidRPr="00804BC8" w:rsidRDefault="00D170D4" w:rsidP="008737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4BC8">
              <w:rPr>
                <w:rFonts w:ascii="Times New Roman" w:hAnsi="Times New Roman" w:cs="Times New Roman"/>
                <w:sz w:val="24"/>
                <w:szCs w:val="24"/>
              </w:rPr>
              <w:t>- охват муниципальных дошкольных образовательных организаций, участвующих в мероприятиях в области духовно-нравственного воспитания;</w:t>
            </w:r>
          </w:p>
          <w:p w:rsidR="00D170D4" w:rsidRPr="00804BC8" w:rsidRDefault="00D170D4" w:rsidP="00804B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4BC8">
              <w:rPr>
                <w:rFonts w:ascii="Times New Roman" w:hAnsi="Times New Roman" w:cs="Times New Roman"/>
                <w:sz w:val="24"/>
                <w:szCs w:val="24"/>
              </w:rPr>
              <w:t>- участие муниципальных образовательных организаций,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организаций.</w:t>
            </w:r>
          </w:p>
        </w:tc>
      </w:tr>
    </w:tbl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A07E97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E97">
        <w:rPr>
          <w:rFonts w:ascii="Times New Roman" w:hAnsi="Times New Roman" w:cs="Times New Roman"/>
          <w:b/>
          <w:bCs/>
          <w:sz w:val="24"/>
          <w:szCs w:val="24"/>
        </w:rPr>
        <w:t>2. Цели и задачи подпрограммы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 xml:space="preserve">Цель подпрограммы -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F7E4B">
        <w:rPr>
          <w:rFonts w:ascii="Times New Roman" w:hAnsi="Times New Roman" w:cs="Times New Roman"/>
          <w:sz w:val="24"/>
          <w:szCs w:val="24"/>
        </w:rPr>
        <w:t>беспечение доступности качественного дошкольного образования в Щекинском районе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Задачи подпрограммы:</w:t>
      </w:r>
    </w:p>
    <w:p w:rsidR="00D170D4" w:rsidRDefault="00D170D4" w:rsidP="006F7E4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7E4B">
        <w:rPr>
          <w:rFonts w:ascii="Times New Roman" w:hAnsi="Times New Roman" w:cs="Times New Roman"/>
          <w:sz w:val="24"/>
          <w:szCs w:val="24"/>
        </w:rPr>
        <w:t>развитие сети дошкольных образовательных учреждений, способных удовлетворить социальный заказ населения на оказание дошкольных образовательных услуг;</w:t>
      </w:r>
    </w:p>
    <w:p w:rsidR="00D170D4" w:rsidRDefault="00D170D4" w:rsidP="006F7E4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функционирование</w:t>
      </w:r>
      <w:r w:rsidRPr="006F7E4B">
        <w:rPr>
          <w:rFonts w:ascii="Times New Roman" w:hAnsi="Times New Roman" w:cs="Times New Roman"/>
          <w:sz w:val="24"/>
          <w:szCs w:val="24"/>
        </w:rPr>
        <w:t xml:space="preserve"> системы оценки и контроля качества деятельности общеобразовательных учреждений; </w:t>
      </w:r>
    </w:p>
    <w:p w:rsidR="00D170D4" w:rsidRPr="0091071A" w:rsidRDefault="00D170D4" w:rsidP="00FE0D4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071A">
        <w:rPr>
          <w:rFonts w:ascii="Times New Roman" w:hAnsi="Times New Roman" w:cs="Times New Roman"/>
          <w:sz w:val="24"/>
          <w:szCs w:val="24"/>
        </w:rPr>
        <w:t>поддержание уровня среднемесячной заработной платы педагогических работников муниципальных ДОО на уровне среднемесячной заработной платы в экономике региона;</w:t>
      </w:r>
    </w:p>
    <w:p w:rsidR="00D170D4" w:rsidRPr="006F7E4B" w:rsidRDefault="00D170D4" w:rsidP="006F7E4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7E4B">
        <w:rPr>
          <w:rFonts w:ascii="Times New Roman" w:hAnsi="Times New Roman" w:cs="Times New Roman"/>
          <w:sz w:val="24"/>
          <w:szCs w:val="24"/>
        </w:rPr>
        <w:t>проведение мероприятий в области духовно-нравственного воспитания обучающихся;</w:t>
      </w:r>
    </w:p>
    <w:p w:rsidR="00D170D4" w:rsidRDefault="00D170D4" w:rsidP="006F7E4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7E4B">
        <w:rPr>
          <w:rFonts w:ascii="Times New Roman" w:hAnsi="Times New Roman" w:cs="Times New Roman"/>
          <w:sz w:val="24"/>
          <w:szCs w:val="24"/>
        </w:rPr>
        <w:t>совершенствование механизма обмена знаниями педагогических работников образовательных организаций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70D4" w:rsidRDefault="00D170D4" w:rsidP="006F7E4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853935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1C26">
        <w:rPr>
          <w:rFonts w:ascii="Times New Roman" w:hAnsi="Times New Roman" w:cs="Times New Roman"/>
          <w:b/>
          <w:bCs/>
          <w:sz w:val="24"/>
          <w:szCs w:val="24"/>
        </w:rPr>
        <w:t>3. Перечень мероприятий по реализации подпрограммы «Развитие дошкольного образования» муниципальной программы «Развитие образования и архивного дела в муниципальном образовании Щекинский район»</w:t>
      </w:r>
    </w:p>
    <w:p w:rsidR="00D170D4" w:rsidRPr="00B01C26" w:rsidRDefault="00D170D4" w:rsidP="00853935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557" w:type="dxa"/>
        <w:jc w:val="center"/>
        <w:tblLayout w:type="fixed"/>
        <w:tblLook w:val="0000"/>
      </w:tblPr>
      <w:tblGrid>
        <w:gridCol w:w="1702"/>
        <w:gridCol w:w="1071"/>
        <w:gridCol w:w="1045"/>
        <w:gridCol w:w="753"/>
        <w:gridCol w:w="1089"/>
        <w:gridCol w:w="1134"/>
        <w:gridCol w:w="1179"/>
        <w:gridCol w:w="948"/>
        <w:gridCol w:w="1636"/>
      </w:tblGrid>
      <w:tr w:rsidR="00D170D4" w:rsidRPr="00B01C26">
        <w:trPr>
          <w:tblHeader/>
          <w:jc w:val="center"/>
        </w:trPr>
        <w:tc>
          <w:tcPr>
            <w:tcW w:w="1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Срок   исполне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ния по годам реализа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ции про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граммы</w:t>
            </w: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1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Объем финансирования (тыс. рублей) </w:t>
            </w:r>
          </w:p>
        </w:tc>
        <w:tc>
          <w:tcPr>
            <w:tcW w:w="1636" w:type="dxa"/>
            <w:vMerge w:val="restart"/>
            <w:tcBorders>
              <w:top w:val="single" w:sz="8" w:space="0" w:color="auto"/>
              <w:left w:val="nil"/>
              <w:right w:val="single" w:sz="8" w:space="0" w:color="000000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 (соисполнитель)</w:t>
            </w:r>
          </w:p>
        </w:tc>
      </w:tr>
      <w:tr w:rsidR="00D170D4" w:rsidRPr="00B01C26">
        <w:trPr>
          <w:tblHeader/>
          <w:jc w:val="center"/>
        </w:trPr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510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в том числе за счет средств: 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000000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blHeader/>
          <w:jc w:val="center"/>
        </w:trPr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феде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рального бюд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 xml:space="preserve">жета 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бюджета Тульской области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Ще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кинский район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посе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лений Ще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 xml:space="preserve">кинского района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Внебюд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ных источ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 xml:space="preserve">ников  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000000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 xml:space="preserve">1. Расходы на обеспечение деятельности (оказание услуг) муниципальных учреждений - детские сады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DC67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27726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95</w:t>
            </w: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1919142,5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500463,9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353089,2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298860,7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227777,2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71083,5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321267,7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255911,7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65356,0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0,0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346622,2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275531,7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71090,5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0,0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440307,1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282262,9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73173,1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84871,1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454735,6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293105,9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72186,4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DC67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89443,3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449283,8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286555,3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73341,1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89387,4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461618,5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297997,8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74233,3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89387,4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в том числе: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 «Об образовании в Российской Федерации»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1919142,5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1919142,5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227777,2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227777,2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255911,7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255911,7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275531,7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275531,7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282262,9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282262,9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293105,9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293105,9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286555,3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286555,3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297997,8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297997,8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 xml:space="preserve">2.Мероприятия, направленные на выполнение государственных полномочий  по предоставлению мер соц. поддержки педагогическим и иным работникам </w:t>
            </w:r>
          </w:p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84174,5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84174,5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11448,1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11448,1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11446,9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11446,9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12203,0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12203,0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13392,1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13392,1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11830,9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11830,9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11871,3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11871,3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11982,2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11982,2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3.Мероприятия, направленные на благоустройство территорий муниципальных учреждений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889,7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889,7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689,7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689,7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200,0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4.Проведение капитального ремонта муниципальными учреждениями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24252,0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5463,9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18788,1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1600,7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1600,7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780,0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780,0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1704,1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1704,1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12777,2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5463,9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7313,3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3990,0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3990,0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1700,0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1700,0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1700,0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1700,0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5.Проведение текущего ремонта муниципальными учреждениями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6.Организация питания  льготных категорий воспитанников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4060,5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4060,5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2476,0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2476,0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1584,5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1584,5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7. Оплата проезда льготных кате</w:t>
            </w:r>
            <w:r w:rsidRPr="00B01C26">
              <w:rPr>
                <w:rFonts w:ascii="Times New Roman" w:hAnsi="Times New Roman" w:cs="Times New Roman"/>
                <w:sz w:val="18"/>
                <w:szCs w:val="18"/>
              </w:rPr>
              <w:softHyphen/>
              <w:t>го</w:t>
            </w:r>
            <w:r w:rsidRPr="00B01C26">
              <w:rPr>
                <w:rFonts w:ascii="Times New Roman" w:hAnsi="Times New Roman" w:cs="Times New Roman"/>
                <w:sz w:val="18"/>
                <w:szCs w:val="18"/>
              </w:rPr>
              <w:softHyphen/>
              <w:t>рий работников учреждений обра</w:t>
            </w:r>
            <w:r w:rsidRPr="00B01C26">
              <w:rPr>
                <w:rFonts w:ascii="Times New Roman" w:hAnsi="Times New Roman" w:cs="Times New Roman"/>
                <w:sz w:val="18"/>
                <w:szCs w:val="18"/>
              </w:rPr>
              <w:softHyphen/>
              <w:t>зо</w:t>
            </w:r>
            <w:r w:rsidRPr="00B01C26">
              <w:rPr>
                <w:rFonts w:ascii="Times New Roman" w:hAnsi="Times New Roman" w:cs="Times New Roman"/>
                <w:sz w:val="18"/>
                <w:szCs w:val="18"/>
              </w:rPr>
              <w:softHyphen/>
              <w:t>вания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1207,5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1207,5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248,7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248,7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218,1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218,1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78,6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78,6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102,7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102,7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162,4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162,4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198,5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198,5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198,5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198,5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8. Поддержка лучших педагогических работников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111,2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111,2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111,2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9.Мероприятия, направленные на обеспечение информационной безопасности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396,4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396,4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396,4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396,4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 xml:space="preserve">10.Реализация комплекса противопожарных мероприятий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13569,9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13569,9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855,3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855,3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900,0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900,0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1964,1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1964,1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3111,3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3111,3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2866,4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2866,4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1936,4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1936,4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1936,4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1936,4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11.Мероприятия, направленные на укрепление материально-технической базы  муниципальных учреждений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1297,2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786,9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510,3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152,6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152,6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1144,6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786,9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357,7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12.Мероприятия по социальной защите населения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(социальная политика, охрана семьи и детства)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145355,5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145355,5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13571,9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13571,9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19315,8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19315,8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20789,4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20789,4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25826,7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25826,7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21811,9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21811,9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21974,7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21974,7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22065,1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22065,1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в том числе: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Закон Тульской области «О наделении органов местного самоуправления государственными полномочиями по выплате компенсации части платы, взимаемой с родителей за присмотр и уход за детьми, посещающих образовательные организации»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145355,5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145355,5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13571,9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13571,9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19315,8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19315,8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20789,4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20789,4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25826,7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25826,7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21811,9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21811,9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21974,7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21974,7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22065,1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22065,1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13.Содержание казенных учреждений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2478,2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82,7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2395,5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1261,9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46,8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1215,1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1216,3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35,9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1180,4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14.Модернизация региональных систем дошкольного образования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5270,0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5270,0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5270,0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5270,0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15. Оплата кредиторской задолженности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285,6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285,6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285,6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285,6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6" w:type="dxa"/>
            <w:vMerge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16.Капитальный ремонт дорожного покрытия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825,0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665,2 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159,8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Администрация Щекинского района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825,0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665,2 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159,8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17.Погашение бюджетных обязательств прошлых лет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3355,8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3355,8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3355,8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3355,8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270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Default="00D170D4">
            <w:r w:rsidRPr="00591793">
              <w:rPr>
                <w:rFonts w:ascii="Times New Roman" w:hAnsi="Times New Roman" w:cs="Times New Roman"/>
                <w:sz w:val="18"/>
                <w:szCs w:val="18"/>
              </w:rPr>
              <w:t>18. Проверка сметной документации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454,1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454,1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645"/>
          <w:jc w:val="center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91793" w:rsidRDefault="00D170D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5B12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  <w:p w:rsidR="00D170D4" w:rsidRPr="00B01C26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5B12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454,1</w:t>
            </w:r>
          </w:p>
          <w:p w:rsidR="00D170D4" w:rsidRPr="00B01C26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5B12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454,1</w:t>
            </w:r>
          </w:p>
          <w:p w:rsidR="00D170D4" w:rsidRPr="00B01C26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225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Default="00D170D4" w:rsidP="00795E98">
            <w:r w:rsidRPr="0059179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591793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Строительство детского сада, в т.ч. ПИР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79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24063,8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24063,8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225"/>
          <w:jc w:val="center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91793" w:rsidRDefault="00D170D4" w:rsidP="00795E9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DC34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Default="00D170D4" w:rsidP="00DC34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5020,0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DC34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DC34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Default="00D170D4" w:rsidP="00DC34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5020,0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570"/>
          <w:jc w:val="center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70D4" w:rsidRPr="00591793" w:rsidRDefault="00D170D4" w:rsidP="00795E9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79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19043,8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19043,8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420"/>
          <w:jc w:val="center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 по подпрограмме: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795E98" w:rsidRDefault="00D170D4" w:rsidP="00795E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95E9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3084742,5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795E98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95E9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5270,0</w:t>
            </w:r>
          </w:p>
          <w:p w:rsidR="00D170D4" w:rsidRPr="00B01C26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170D4" w:rsidRPr="00E37E07" w:rsidRDefault="00D170D4" w:rsidP="00E37E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2155671,2</w:t>
            </w:r>
          </w:p>
          <w:p w:rsidR="00D170D4" w:rsidRPr="00B01C26" w:rsidRDefault="00D170D4" w:rsidP="00E37E0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570712,1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0,00</w:t>
            </w:r>
          </w:p>
          <w:p w:rsidR="00D170D4" w:rsidRPr="00B01C26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353089,2</w:t>
            </w:r>
          </w:p>
          <w:p w:rsidR="00D170D4" w:rsidRPr="00B01C26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222"/>
          <w:jc w:val="center"/>
        </w:trPr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795E98" w:rsidRDefault="00D170D4" w:rsidP="00795E98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E37E07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336943,2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E37E07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5270,0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E37E07" w:rsidRDefault="00D170D4" w:rsidP="00795E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252844,0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E37E07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78829,2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300"/>
          <w:jc w:val="center"/>
        </w:trPr>
        <w:tc>
          <w:tcPr>
            <w:tcW w:w="1702" w:type="dxa"/>
            <w:vMerge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</w:tcPr>
          <w:p w:rsidR="00D170D4" w:rsidRPr="00795E98" w:rsidRDefault="00D170D4" w:rsidP="00795E98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170D4" w:rsidRPr="00E37E07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357014,9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170D4" w:rsidRPr="00E37E07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D170D4" w:rsidRPr="00E37E07" w:rsidRDefault="00D170D4" w:rsidP="00795E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286710,3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E37E07" w:rsidRDefault="00D170D4" w:rsidP="00B01C2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70304,6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</w:tcPr>
          <w:p w:rsidR="00D170D4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170D4" w:rsidRDefault="00D170D4" w:rsidP="00B01C2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trHeight w:val="300"/>
          <w:jc w:val="center"/>
        </w:trPr>
        <w:tc>
          <w:tcPr>
            <w:tcW w:w="1702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79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E37E07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387542,2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E37E07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E37E07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309189,3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170D4" w:rsidRPr="00E37E07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78352,9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E37E07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E37E07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7E07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79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497315,8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327732,5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84712,2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84871,1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79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500417,2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326748,7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84225,2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89443,3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506008,5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320401,3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96219,8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89387,4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B01C26">
        <w:trPr>
          <w:jc w:val="center"/>
        </w:trPr>
        <w:tc>
          <w:tcPr>
            <w:tcW w:w="1702" w:type="dxa"/>
            <w:vMerge/>
            <w:tcBorders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170D4" w:rsidRPr="00B01C26" w:rsidRDefault="00D170D4" w:rsidP="00B01C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499500,7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332045,1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78068,2</w:t>
            </w:r>
          </w:p>
        </w:tc>
        <w:tc>
          <w:tcPr>
            <w:tcW w:w="117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01C26">
              <w:rPr>
                <w:rFonts w:ascii="Times New Roman" w:hAnsi="Times New Roman" w:cs="Times New Roman"/>
                <w:sz w:val="18"/>
                <w:szCs w:val="18"/>
              </w:rPr>
              <w:t>89387,4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170D4" w:rsidRPr="00B01C26" w:rsidRDefault="00D170D4" w:rsidP="00B01C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170D4" w:rsidRPr="006F7E4B" w:rsidRDefault="00D170D4" w:rsidP="00B01C2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BC1011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1C26">
        <w:rPr>
          <w:rFonts w:ascii="Times New Roman" w:hAnsi="Times New Roman" w:cs="Times New Roman"/>
          <w:b/>
          <w:bCs/>
          <w:sz w:val="24"/>
          <w:szCs w:val="24"/>
        </w:rPr>
        <w:t>4. Перечень показателей результативности и эффективности реализации подпрограммы «Развитие дошкольного образования» муниципальной программы «Развитие образования и архивного дела</w:t>
      </w:r>
    </w:p>
    <w:p w:rsidR="00D170D4" w:rsidRPr="00B01C26" w:rsidRDefault="00D170D4" w:rsidP="00BC1011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1C26">
        <w:rPr>
          <w:rFonts w:ascii="Times New Roman" w:hAnsi="Times New Roman" w:cs="Times New Roman"/>
          <w:b/>
          <w:bCs/>
          <w:sz w:val="24"/>
          <w:szCs w:val="24"/>
        </w:rPr>
        <w:t xml:space="preserve"> в муниципальном образовании Щекинский район»</w:t>
      </w:r>
    </w:p>
    <w:tbl>
      <w:tblPr>
        <w:tblW w:w="0" w:type="auto"/>
        <w:jc w:val="center"/>
        <w:tblLayout w:type="fixed"/>
        <w:tblCellMar>
          <w:left w:w="62" w:type="dxa"/>
          <w:right w:w="62" w:type="dxa"/>
        </w:tblCellMar>
        <w:tblLook w:val="0000"/>
      </w:tblPr>
      <w:tblGrid>
        <w:gridCol w:w="1247"/>
        <w:gridCol w:w="1418"/>
        <w:gridCol w:w="1077"/>
        <w:gridCol w:w="1021"/>
        <w:gridCol w:w="567"/>
        <w:gridCol w:w="567"/>
        <w:gridCol w:w="567"/>
        <w:gridCol w:w="567"/>
        <w:gridCol w:w="567"/>
        <w:gridCol w:w="567"/>
        <w:gridCol w:w="567"/>
        <w:gridCol w:w="1247"/>
      </w:tblGrid>
      <w:tr w:rsidR="00D170D4" w:rsidRPr="006F1618">
        <w:trPr>
          <w:cantSplit/>
          <w:jc w:val="center"/>
        </w:trPr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sz w:val="28"/>
                <w:szCs w:val="28"/>
              </w:rPr>
              <w:br w:type="page"/>
            </w: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Цели и задачи подпрограммы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Перечень целевых показателей (индикаторов)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EB5CA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Вес целевого показателя (индикатора)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Базовое значение показателя на начало реализации подпрограммы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на день окончания действия подпрограммы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6F1618">
        <w:trPr>
          <w:cantSplit/>
          <w:jc w:val="center"/>
        </w:trPr>
        <w:tc>
          <w:tcPr>
            <w:tcW w:w="9867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Цель подпрограммы – обеспечение общедоступности дошкольного образования в Щекинском районе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Задача 1</w:t>
            </w:r>
          </w:p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Реализация в необходимом объеме образовательных программ дошкольного образования, повышение качества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Доступность дошкольного образования: увеличение численности детей 3 - 7 лет, которым предоставлена возможность получать услуги дошкольного образования, к численности детей в возрасте 3 - 7 лет, %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детей увеличение доли в возрасте 1 - 7 лет, получающих услугу дошкольного образования в муниципальных образовательных организациях, в общей численности детей в возрасте 1 - 7 лет, %</w:t>
            </w:r>
          </w:p>
        </w:tc>
        <w:tc>
          <w:tcPr>
            <w:tcW w:w="10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0,06</w:t>
            </w:r>
          </w:p>
        </w:tc>
        <w:tc>
          <w:tcPr>
            <w:tcW w:w="10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62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0,5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0,5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Задача 2</w:t>
            </w:r>
          </w:p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Недопущение очередности детей в образовательных организациях, реализующих образовательные программы дошкольного образования, и создание дополнительных мест в образовательных организациях, реализующих образовательные программы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Количество дополнительных мест для детей дошкольного возраста, созданных в образовательных организациях различных типов, мест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181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286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Задача 3</w:t>
            </w:r>
          </w:p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Поддержание уровня среднемесячной заработной платы педагогических работников муниципальных ДОО на уровне средней заработной плате в общем образовании региона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Отношение среднемесячной заработной платы педагогических работников муниципальных ДОО к средней заработной плате в общем образовании региона, %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Задача 4</w:t>
            </w:r>
          </w:p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Проведение мероприятий в области духовно-нравственного воспитания обучающихся*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Охват муниципальных образовательных организаций мероприятиями в области духовно-нравственного воспитания, %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6F1618">
        <w:trPr>
          <w:cantSplit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Задача 5</w:t>
            </w:r>
          </w:p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Усовершенствование механизма обмена знаниями педагогических работников образовательных организаций*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Участие муниципальных образовательных организаций, реализующих образовательную программу в проведении педагогических конференций, совещаний, вебинаров, том числе в рамках курсовой подготовки педагогических работников, % от общего числа муниципальных образовательных организаций, реализующих образовательные программы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×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F1618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1618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D170D4" w:rsidRDefault="00D170D4" w:rsidP="006F7E4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574BBD">
      <w:pPr>
        <w:pStyle w:val="ConsPlusNormal"/>
        <w:ind w:left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</w:t>
      </w:r>
    </w:p>
    <w:p w:rsidR="00D170D4" w:rsidRPr="00574BBD" w:rsidRDefault="00D170D4" w:rsidP="00574BBD">
      <w:pPr>
        <w:pStyle w:val="ConsPlusNormal"/>
        <w:ind w:left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>комитета по образованию</w:t>
      </w:r>
      <w:r w:rsidRPr="00574BB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74BB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74BBD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С</w:t>
      </w:r>
      <w:r w:rsidRPr="00574BBD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В</w:t>
      </w:r>
      <w:r w:rsidRPr="00574BBD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Муравьева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7B2D5A">
        <w:rPr>
          <w:rFonts w:ascii="Times New Roman" w:hAnsi="Times New Roman" w:cs="Times New Roman"/>
          <w:sz w:val="24"/>
          <w:szCs w:val="24"/>
        </w:rPr>
        <w:t>Приложение 2</w:t>
      </w: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574BB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1292"/>
      <w:bookmarkEnd w:id="2"/>
      <w:r w:rsidRPr="00574BBD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D170D4" w:rsidRPr="00574BB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>подпрограммы 2</w:t>
      </w:r>
    </w:p>
    <w:p w:rsidR="00D170D4" w:rsidRPr="00574BB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>"Развитие общего образования"</w:t>
      </w:r>
    </w:p>
    <w:p w:rsidR="00D170D4" w:rsidRPr="00574BB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"Развитие образования</w:t>
      </w:r>
    </w:p>
    <w:p w:rsidR="00D170D4" w:rsidRPr="00574BB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>и архивного дела в муниципальном образовании</w:t>
      </w:r>
    </w:p>
    <w:p w:rsidR="00D170D4" w:rsidRPr="00574BBD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4BBD">
        <w:rPr>
          <w:rFonts w:ascii="Times New Roman" w:hAnsi="Times New Roman" w:cs="Times New Roman"/>
          <w:b/>
          <w:bCs/>
          <w:sz w:val="24"/>
          <w:szCs w:val="24"/>
        </w:rPr>
        <w:t>Щекинский район"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60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2154"/>
        <w:gridCol w:w="7202"/>
      </w:tblGrid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Исполнитель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865D4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Цель подпрограммы - повышение качества и доступности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начального общего, основного общего, среднего общего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образования, соответствующего требованиям инновационного развития экономики, современным потребностям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общества и каждого гражданина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подпрограммы:</w:t>
            </w:r>
          </w:p>
          <w:p w:rsidR="00D170D4" w:rsidRPr="00DE4208" w:rsidRDefault="00D170D4" w:rsidP="006B1E8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DE4208">
              <w:rPr>
                <w:rFonts w:ascii="Times New Roman" w:hAnsi="Times New Roman" w:cs="Times New Roman"/>
                <w:sz w:val="24"/>
                <w:szCs w:val="24"/>
              </w:rPr>
              <w:t>овершенствование содержания и технологий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DE4208" w:rsidRDefault="00D170D4" w:rsidP="00DE42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DE4208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полноценного включения в образовательное пространство и успешной социализации всех категорий обучающихся организаций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DE4208" w:rsidRDefault="00D170D4" w:rsidP="00DE42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DE4208">
              <w:rPr>
                <w:rFonts w:ascii="Times New Roman" w:hAnsi="Times New Roman" w:cs="Times New Roman"/>
                <w:sz w:val="24"/>
                <w:szCs w:val="24"/>
              </w:rPr>
              <w:t>оддержание уровня оплаты труда работников 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DE4208" w:rsidRDefault="00D170D4" w:rsidP="00DE42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Pr="00DE4208">
              <w:rPr>
                <w:rFonts w:ascii="Times New Roman" w:hAnsi="Times New Roman" w:cs="Times New Roman"/>
                <w:sz w:val="24"/>
                <w:szCs w:val="24"/>
              </w:rPr>
              <w:t>беспечение качественных условий обучения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DE4208" w:rsidRDefault="00D170D4" w:rsidP="00DE42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DE4208">
              <w:rPr>
                <w:rFonts w:ascii="Times New Roman" w:hAnsi="Times New Roman" w:cs="Times New Roman"/>
                <w:sz w:val="24"/>
                <w:szCs w:val="24"/>
              </w:rPr>
              <w:t>роведение мероприятий в области духовно-нравственного воспитания обучающихся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58319F" w:rsidRDefault="00D170D4" w:rsidP="00DE42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Pr="00DE4208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механизма обмена знаниями педагогических работников образовательных организаций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Default="00D170D4" w:rsidP="008A7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B1419">
              <w:rPr>
                <w:rFonts w:ascii="Times New Roman" w:hAnsi="Times New Roman" w:cs="Times New Roman"/>
                <w:sz w:val="24"/>
                <w:szCs w:val="24"/>
              </w:rPr>
              <w:t>доля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организаций, сдававших единый государственный экзамен по данным предметам;</w:t>
            </w:r>
          </w:p>
          <w:p w:rsidR="00D170D4" w:rsidRDefault="00D170D4" w:rsidP="008A7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BE7D72">
              <w:rPr>
                <w:rFonts w:ascii="Times New Roman" w:hAnsi="Times New Roman" w:cs="Times New Roman"/>
                <w:sz w:val="24"/>
                <w:szCs w:val="24"/>
              </w:rPr>
              <w:t xml:space="preserve">оля выпускников муниципальных общеобразовательных организаций, не получивших аттестат о среднем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общем </w:t>
            </w:r>
            <w:r w:rsidRPr="00BE7D72">
              <w:rPr>
                <w:rFonts w:ascii="Times New Roman" w:hAnsi="Times New Roman" w:cs="Times New Roman"/>
                <w:sz w:val="24"/>
                <w:szCs w:val="24"/>
              </w:rPr>
              <w:t>образовании, в общей численности выпускников муниципальных общеобразовательных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3847F8" w:rsidRDefault="00D170D4" w:rsidP="008A7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организаций;</w:t>
            </w:r>
          </w:p>
          <w:p w:rsidR="00D170D4" w:rsidRPr="003847F8" w:rsidRDefault="00D170D4" w:rsidP="008A7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F8">
              <w:rPr>
                <w:rFonts w:ascii="Times New Roman" w:hAnsi="Times New Roman" w:cs="Times New Roman"/>
                <w:sz w:val="24"/>
                <w:szCs w:val="24"/>
              </w:rPr>
              <w:t>- отношение среднемесячной заработной платы педагогических работников муниципальных дошкольных и общеобразовательных организаций к средней заработной плате в экономике региона;</w:t>
            </w:r>
          </w:p>
          <w:p w:rsidR="00D170D4" w:rsidRPr="003D3F17" w:rsidRDefault="00D170D4" w:rsidP="003D3F1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3F17">
              <w:rPr>
                <w:rFonts w:ascii="Times New Roman" w:hAnsi="Times New Roman" w:cs="Times New Roman"/>
                <w:sz w:val="24"/>
                <w:szCs w:val="24"/>
              </w:rPr>
              <w:t>- охват муниципальных образовательных организаций, участвующих в мероприятиях в области духовно-нравственного воспитания;</w:t>
            </w:r>
          </w:p>
          <w:p w:rsidR="00D170D4" w:rsidRPr="0058319F" w:rsidRDefault="00D170D4" w:rsidP="003D3F1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3F17">
              <w:rPr>
                <w:rFonts w:ascii="Times New Roman" w:hAnsi="Times New Roman" w:cs="Times New Roman"/>
                <w:sz w:val="24"/>
                <w:szCs w:val="24"/>
              </w:rPr>
              <w:t>- участие муниципальных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организаций.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5D35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- 20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Всего объем финансирования по подпрограмме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4331662,9</w:t>
            </w: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2014 год - 611938,7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2015 год – 615796,8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2016 год – 633386,7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2017 год – 635672,3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607632,6</w:t>
            </w: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2019 год – 601176,0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2020 год – 626059,8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3753377,9 тыс. руб., в том числе по годам: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2014 год - 528356,4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2015 год – 539669,0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2016 год – 552100,0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2017 год – 547529,9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2018 год – 523883,3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2019 год – 518970,4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2020 год – 542868,9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565904,4</w:t>
            </w: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2014 год -  83582,3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2015 год – 76127,8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2016 год – 81286,7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2017 год – 85361,8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80549,3</w:t>
            </w: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2019 год – 79005,6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2020 год – 79990,9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12380,6 тыс. руб.,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2017 год – 2780,6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2018 год – 3200,0 тыс. руб.</w:t>
            </w:r>
          </w:p>
          <w:p w:rsidR="00D170D4" w:rsidRPr="008A7DCD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2019 год – 3200,0 тыс. руб.</w:t>
            </w:r>
          </w:p>
          <w:p w:rsidR="00D170D4" w:rsidRPr="008A7DCD" w:rsidRDefault="00D170D4" w:rsidP="008A7D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A7DCD">
              <w:rPr>
                <w:rFonts w:ascii="Times New Roman" w:hAnsi="Times New Roman" w:cs="Times New Roman"/>
                <w:sz w:val="24"/>
                <w:szCs w:val="24"/>
              </w:rPr>
              <w:t>2020 год – 3200,0 тыс. руб.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7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323C9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доли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организаций, сдававших единый государственный экзамен по данным предметам; до 99,5%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уменьшение доли выпускников муниципальныхобщеобразовательных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организаций; до 0,1%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F323C9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организаций; до 100%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F323C9" w:rsidRDefault="00D170D4" w:rsidP="008A7DC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программам общего образования до 50%;</w:t>
            </w:r>
          </w:p>
          <w:p w:rsidR="00D170D4" w:rsidRDefault="00D170D4" w:rsidP="008A7D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323C9">
              <w:rPr>
                <w:rFonts w:ascii="Times New Roman" w:hAnsi="Times New Roman" w:cs="Times New Roman"/>
                <w:sz w:val="24"/>
                <w:szCs w:val="24"/>
              </w:rPr>
              <w:t>повышение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экономике региона</w:t>
            </w:r>
          </w:p>
          <w:p w:rsidR="00D170D4" w:rsidRDefault="00D170D4" w:rsidP="00DE10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охват</w:t>
            </w:r>
            <w:r w:rsidRPr="005D359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образовательных организаций, участвующих в мероприятиях в области духовно-нравственного воспитания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58319F" w:rsidRDefault="00D170D4" w:rsidP="00DE10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участие</w:t>
            </w:r>
            <w:r w:rsidRPr="005D359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170D4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Pr="00271228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1228">
        <w:rPr>
          <w:rFonts w:ascii="Times New Roman" w:hAnsi="Times New Roman" w:cs="Times New Roman"/>
          <w:b/>
          <w:bCs/>
          <w:sz w:val="24"/>
          <w:szCs w:val="24"/>
        </w:rPr>
        <w:t>2. Цели и задачи подпрограммы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 xml:space="preserve">Цели подпрограммы - </w:t>
      </w:r>
      <w:r w:rsidRPr="00424447">
        <w:rPr>
          <w:rFonts w:ascii="Times New Roman" w:hAnsi="Times New Roman" w:cs="Times New Roman"/>
          <w:sz w:val="24"/>
          <w:szCs w:val="24"/>
        </w:rPr>
        <w:t>повышение качества и доступности начального общего, основного общего, среднего общего образования, соответствующего требованиям инновационного развития экономики, современным потребностям общества и каждого гражданина</w:t>
      </w:r>
      <w:r w:rsidRPr="007B2D5A">
        <w:rPr>
          <w:rFonts w:ascii="Times New Roman" w:hAnsi="Times New Roman" w:cs="Times New Roman"/>
          <w:sz w:val="24"/>
          <w:szCs w:val="24"/>
        </w:rPr>
        <w:t>.</w:t>
      </w:r>
    </w:p>
    <w:p w:rsidR="00D170D4" w:rsidRPr="00674982" w:rsidRDefault="00D170D4" w:rsidP="0067498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>Задачи подпрограммы:</w:t>
      </w:r>
    </w:p>
    <w:p w:rsidR="00D170D4" w:rsidRPr="00674982" w:rsidRDefault="00D170D4" w:rsidP="00674982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>- совершенствование качества общего образования;</w:t>
      </w:r>
    </w:p>
    <w:p w:rsidR="00D170D4" w:rsidRPr="00674982" w:rsidRDefault="00D170D4" w:rsidP="00674982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 xml:space="preserve">- функционирование системы оценки и контроля качества деятельности общеобразовательных организаций; </w:t>
      </w:r>
    </w:p>
    <w:p w:rsidR="00D170D4" w:rsidRPr="00674982" w:rsidRDefault="00D170D4" w:rsidP="00674982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>- поддержание уровня оплаты труда работников общеобразовательных организаций;</w:t>
      </w:r>
    </w:p>
    <w:p w:rsidR="00D170D4" w:rsidRPr="00674982" w:rsidRDefault="00D170D4" w:rsidP="00674982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>- обеспечение качественных условий обучения;</w:t>
      </w:r>
    </w:p>
    <w:p w:rsidR="00D170D4" w:rsidRPr="00674982" w:rsidRDefault="00D170D4" w:rsidP="00674982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>- проведение мероприятий в области духовно-нравственного воспитания обучающихся;</w:t>
      </w:r>
    </w:p>
    <w:p w:rsidR="00D170D4" w:rsidRDefault="00D170D4" w:rsidP="0067498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4982">
        <w:rPr>
          <w:rFonts w:ascii="Times New Roman" w:hAnsi="Times New Roman" w:cs="Times New Roman"/>
          <w:sz w:val="24"/>
          <w:szCs w:val="24"/>
        </w:rPr>
        <w:t>- усовершенствование механизма обмена знаниями педагогических работников общеобразовательных организаций.</w:t>
      </w:r>
    </w:p>
    <w:p w:rsidR="00D170D4" w:rsidRDefault="00D170D4" w:rsidP="00C027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8A7DCD" w:rsidRDefault="00D170D4" w:rsidP="0015586D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A7DCD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8A7DCD">
        <w:rPr>
          <w:rFonts w:ascii="Times New Roman" w:hAnsi="Times New Roman" w:cs="Times New Roman"/>
          <w:b/>
          <w:bCs/>
          <w:sz w:val="24"/>
          <w:szCs w:val="24"/>
        </w:rPr>
        <w:t xml:space="preserve"> Перечень мероприятий по реализации подпрограммы «Развитие общего образования» муниципальной программы «Развитие образования и архивного дела в муниципальном образовании Щекинский район»</w:t>
      </w:r>
    </w:p>
    <w:p w:rsidR="00D170D4" w:rsidRPr="008A7DCD" w:rsidRDefault="00D170D4" w:rsidP="008A7DCD">
      <w:pPr>
        <w:spacing w:after="0" w:line="240" w:lineRule="auto"/>
        <w:ind w:right="-55" w:firstLine="720"/>
        <w:jc w:val="both"/>
        <w:rPr>
          <w:rFonts w:ascii="Times New Roman" w:hAnsi="Times New Roman" w:cs="Times New Roman"/>
          <w:sz w:val="12"/>
          <w:szCs w:val="12"/>
        </w:rPr>
      </w:pPr>
    </w:p>
    <w:tbl>
      <w:tblPr>
        <w:tblW w:w="0" w:type="auto"/>
        <w:jc w:val="center"/>
        <w:tblLayout w:type="fixed"/>
        <w:tblLook w:val="0000"/>
      </w:tblPr>
      <w:tblGrid>
        <w:gridCol w:w="1814"/>
        <w:gridCol w:w="1105"/>
        <w:gridCol w:w="1185"/>
        <w:gridCol w:w="658"/>
        <w:gridCol w:w="1216"/>
        <w:gridCol w:w="1103"/>
        <w:gridCol w:w="992"/>
        <w:gridCol w:w="1040"/>
        <w:gridCol w:w="1191"/>
      </w:tblGrid>
      <w:tr w:rsidR="00D170D4" w:rsidRPr="008A7DCD">
        <w:trPr>
          <w:tblHeader/>
          <w:jc w:val="center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Срок   </w:t>
            </w:r>
          </w:p>
        </w:tc>
        <w:tc>
          <w:tcPr>
            <w:tcW w:w="619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Объем финансирования (тыс. рублей) 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тель (соисполни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тель)</w:t>
            </w:r>
          </w:p>
        </w:tc>
      </w:tr>
      <w:tr w:rsidR="00D170D4" w:rsidRPr="008A7DCD">
        <w:trPr>
          <w:tblHeader/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исполне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ния по годам реализа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ции про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граммы</w:t>
            </w:r>
          </w:p>
        </w:tc>
        <w:tc>
          <w:tcPr>
            <w:tcW w:w="11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Всего  </w:t>
            </w:r>
          </w:p>
        </w:tc>
        <w:tc>
          <w:tcPr>
            <w:tcW w:w="500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в том числе за счет средств: </w:t>
            </w:r>
          </w:p>
        </w:tc>
        <w:tc>
          <w:tcPr>
            <w:tcW w:w="1191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8A7DCD">
        <w:trPr>
          <w:tblHeader/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8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фе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де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рального бюд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жета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Тульской области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Ще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кинский район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жета МО по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селений Щекин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ского района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внебюд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жетных источ</w:t>
            </w: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ников</w:t>
            </w:r>
          </w:p>
        </w:tc>
        <w:tc>
          <w:tcPr>
            <w:tcW w:w="119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 xml:space="preserve">1. Расходы на обеспечение деятельности (оказание услуг) муниципальных учреждений - школы 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3866917,0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3413141,5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441394,9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-     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12380,6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554 185,0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487327,7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66857,3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563 642,1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500604,6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63037,5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559 039,1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502086,4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56952,7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558370,6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494499,8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61090,2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2780,6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538943,1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472277,8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63465,3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3200,0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534376,2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466672,9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64503,3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3200,0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558360,9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489672,3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65488,6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3200,0</w:t>
            </w:r>
          </w:p>
        </w:tc>
        <w:tc>
          <w:tcPr>
            <w:tcW w:w="119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 «Об образовании в Российской Федерации»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3412678,6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3412678,6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-    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-     </w:t>
            </w:r>
          </w:p>
        </w:tc>
        <w:tc>
          <w:tcPr>
            <w:tcW w:w="1191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487327,7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487327,7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500604,6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500604,6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501981,4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501981,4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494439,3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494439,3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472182,6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472182,6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466574,1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466574,1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489568,9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489568,9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ЗТО «О наделении органов местного самоуправления отдельным государственным полномочием по предоставлению меры социальной поддержки родителям (законным представителям) детей, обучающихся по основным общеобразовательным программам в форме семейного образования»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462,9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462,9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 w:val="restart"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105,0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105,0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60,5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60,5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95,2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95,2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98,8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98,8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103,4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103,4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2.Мероприятия,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направленные на выполнение государственных полномочий  по предоставлению мер соц. поддержки педагогическим и иным работникам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ЗТО «О наделении органов местного самоуправления государственными полномочиями по предоставлению мер социальной поддержки педагогическим и иным работникам»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184428,4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184428,4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21824,0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21824,0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22144,8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22144,8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22383,0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22383,0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28708,0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28708,0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29528,1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29528,1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29689,2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29689,2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30151,3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30151,3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3.Мероприятия, направленные на реализацию Закон Тульской области «О библиотечном деле»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274,6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274,6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138,1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138,1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136,5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136,5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4.Мероприятия, направленные на укрепление материально-технической базы  муниципальных учреждений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281,3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281,3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281,3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5.Мероприятия, направленные на благоустройство территорий муниципальных учреждений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807,6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807,6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507,6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507,6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6.Проведение капитального ремонта муниципальными учреждениями  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39474,2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4831,4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34642,8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7489,7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2370,0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5119,7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2326,9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2326,9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4211,4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4211,4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11800,1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2461,4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9338,7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5246,1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5246,1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7.Организация питания  льготных категорий воспитанников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(в том числе оплата кредиторской задолженности)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160503,3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146102,0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14401,3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18 992,5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16 696,6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2 295,9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19 398,2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16 783,1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2615,1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24 720,9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23 030,6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23960,7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21860,7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23977,4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22077,4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1900,0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24508,3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22608,3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1900,0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24945,3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23045,3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1900,0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Закон Тульской об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ласти «О наделении органов местного самоуправления государственными полномочиями  по дополнительному финансированию питания и финанси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рованию обеспече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ния молоком и мол. продуктами отдель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ных категорий уча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щихся  муниципаль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ных общеобразова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>тельных  учрежде</w:t>
            </w:r>
            <w:r w:rsidRPr="008A7DCD">
              <w:rPr>
                <w:rFonts w:ascii="Times New Roman" w:hAnsi="Times New Roman" w:cs="Times New Roman"/>
                <w:sz w:val="18"/>
                <w:szCs w:val="18"/>
              </w:rPr>
              <w:softHyphen/>
              <w:t xml:space="preserve">ний» 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146102,0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146102,0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16 696,6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16 696,6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16 783,1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16 783,1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23 030,6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23 030,6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21860,7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21860,7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22077,4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22077,4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22608,3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22608,3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23045,3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23045,3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8. Оплата проезда льготных категорий работников учреждений образования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4720,7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4720,7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629,0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629,0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600,0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546,0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643,0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643,0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765,3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768,7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768,7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768,7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768,7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9.Поддержка лучших педагогических работников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222,4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222,4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222,4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 xml:space="preserve">10.Реализация комплекса противопожарных мероприятий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17600,1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17600,1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1 667,3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1 667,3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1750,0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1750,0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1700,5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1700,5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5661,5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5661,5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3153,6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3153,6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1833,6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1833,6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1833,6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1833,6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11.Организация подвоза учащихся</w:t>
            </w: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 xml:space="preserve">из них: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44968,8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4600,0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40368,8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6 001,8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6 001,8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4 550,0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4 550,0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10569,6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4600,0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5969,6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6228,4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6228,4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6019,0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6019,0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5800,0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5800,0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 xml:space="preserve">Оплата кредиторской задолженности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155,4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Укрепление материально-технической базы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7023,0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4600,0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2423,0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6484,0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4600,0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1884,0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539,0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539,0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12. Оплата кредиторской задолженности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1248,3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1248,3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1248,3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 xml:space="preserve">13. Оплата долговых обязательств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10216,2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10216,2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10216,2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10216,2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 по подпрограмме: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4331662,9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3753377,9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565904,4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12380,6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611938,7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528356,4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83582,3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615796,8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539669,0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76127,8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633386,7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552100,0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81286,7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635672,3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547529,9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85361,8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2780,6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607632,6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523883,3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80549,3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3200,0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601176,0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518970,4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79005,6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3200,0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8A7DCD">
        <w:trPr>
          <w:jc w:val="center"/>
        </w:trPr>
        <w:tc>
          <w:tcPr>
            <w:tcW w:w="181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626059,8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542868,9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79990,9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7DCD">
              <w:rPr>
                <w:rFonts w:ascii="Times New Roman" w:hAnsi="Times New Roman" w:cs="Times New Roman"/>
                <w:sz w:val="18"/>
                <w:szCs w:val="18"/>
              </w:rPr>
              <w:t>3200,0</w:t>
            </w: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8A7DCD" w:rsidRDefault="00D170D4" w:rsidP="008A7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170D4" w:rsidRDefault="00D170D4" w:rsidP="00C027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CC229F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A7DCD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8A7DCD">
        <w:rPr>
          <w:rFonts w:ascii="Times New Roman" w:hAnsi="Times New Roman" w:cs="Times New Roman"/>
          <w:b/>
          <w:bCs/>
          <w:sz w:val="24"/>
          <w:szCs w:val="24"/>
        </w:rPr>
        <w:t xml:space="preserve"> Перечень показателей результативности и эффективности реализации подпрограммы «Развитие общего образования» муниципальной программы «Развитие образования и архивного дела в</w:t>
      </w:r>
    </w:p>
    <w:p w:rsidR="00D170D4" w:rsidRPr="008A7DCD" w:rsidRDefault="00D170D4" w:rsidP="00CC229F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A7DCD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 Щекинский район»</w:t>
      </w:r>
    </w:p>
    <w:tbl>
      <w:tblPr>
        <w:tblW w:w="0" w:type="auto"/>
        <w:jc w:val="center"/>
        <w:tblLayout w:type="fixed"/>
        <w:tblCellMar>
          <w:left w:w="62" w:type="dxa"/>
          <w:right w:w="62" w:type="dxa"/>
        </w:tblCellMar>
        <w:tblLook w:val="0000"/>
      </w:tblPr>
      <w:tblGrid>
        <w:gridCol w:w="1247"/>
        <w:gridCol w:w="1247"/>
        <w:gridCol w:w="1134"/>
        <w:gridCol w:w="1021"/>
        <w:gridCol w:w="567"/>
        <w:gridCol w:w="567"/>
        <w:gridCol w:w="567"/>
        <w:gridCol w:w="567"/>
        <w:gridCol w:w="567"/>
        <w:gridCol w:w="567"/>
        <w:gridCol w:w="567"/>
        <w:gridCol w:w="1247"/>
      </w:tblGrid>
      <w:tr w:rsidR="00D170D4" w:rsidRPr="0001710D">
        <w:trPr>
          <w:jc w:val="center"/>
        </w:trPr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Цели и задачи подпрограммы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Перечень целевых показателей (индикаторов)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Вес целевого показателя (индикатора)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Базовое значение показателя на начало реализации подпрограммы</w:t>
            </w:r>
          </w:p>
        </w:tc>
        <w:tc>
          <w:tcPr>
            <w:tcW w:w="5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на день окончания действия подпрограммы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01710D">
        <w:trPr>
          <w:jc w:val="center"/>
        </w:trPr>
        <w:tc>
          <w:tcPr>
            <w:tcW w:w="567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ind w:firstLine="20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Цель подпрограммы - повышение качества и доступности общего образования, соответствующего требованиям инновационного развития экономики, современным потребностям Щекинского района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Задача 1</w:t>
            </w:r>
          </w:p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Совершенствование содержания и технологий общего образования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Доля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организаций, сдававших единый государственный экзамен по данным предметам,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99,1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99,2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99,3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99,4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99,5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99,5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99,5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99,5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99,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Доля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организаций,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Задача 2</w:t>
            </w:r>
          </w:p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Создание условий для полноценного включения в образовательное пространство и успешной социализации всех категорий обучающихся организаций общего образования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Удельный вес численности обучающихся по программам общего образования, участвующих в олимпиадах и конкурсах различного уровня, в общей численности обучающихся по пр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ограммам общего образования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Задача 3</w:t>
            </w:r>
          </w:p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Поддержание уровня оплаты труда работников образовательных организаций.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Отношение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экономике региона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Задача 4</w:t>
            </w:r>
          </w:p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Обеспечение качественных условий обучения.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организаций;(%)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1710D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710D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Задача 5</w:t>
            </w:r>
          </w:p>
          <w:p w:rsidR="00D170D4" w:rsidRPr="000E20D5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Проведение мероприятий в области духовно-нравственного воспитания обучающихся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Охват  муниципальных образовательных организаций в области духовно-нравственного воспитания;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4E4C" w:rsidRDefault="00D170D4" w:rsidP="008A7DC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4E4C">
              <w:rPr>
                <w:rFonts w:ascii="Times New Roman" w:hAnsi="Times New Roman" w:cs="Times New Roman"/>
                <w:sz w:val="18"/>
                <w:szCs w:val="18"/>
              </w:rPr>
              <w:t>0,025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8A4E4C" w:rsidRDefault="00D170D4" w:rsidP="008A7DC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4E4C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01710D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Задача 6</w:t>
            </w:r>
          </w:p>
          <w:p w:rsidR="00D170D4" w:rsidRPr="000E20D5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Усовершенствование механизма обмена знаниями педагогических работников образовательных организаций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доли муниципальных образовательных организаций, участвующих в проведении педагогических конференций, совещаний, вебинаров, в том числе в рамках курсовой подготовки педагогических работников, в общем количестве муниципальных образовательных организаций; (%)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0,025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0E20D5" w:rsidRDefault="00D170D4" w:rsidP="008A7DCD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20D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D170D4" w:rsidRDefault="00D170D4" w:rsidP="00C027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C027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C027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687512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687512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</w:t>
      </w:r>
    </w:p>
    <w:p w:rsidR="00D170D4" w:rsidRPr="00687512" w:rsidRDefault="00D170D4" w:rsidP="00687512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комитета по образованию</w:t>
      </w:r>
      <w:r w:rsidRPr="0068751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8751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8751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87512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С.В. Муравьева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7B2D5A">
        <w:rPr>
          <w:rFonts w:ascii="Times New Roman" w:hAnsi="Times New Roman" w:cs="Times New Roman"/>
          <w:sz w:val="24"/>
          <w:szCs w:val="24"/>
        </w:rPr>
        <w:t>Приложение 3</w:t>
      </w: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Par2095"/>
      <w:bookmarkEnd w:id="3"/>
      <w:r w:rsidRPr="00687512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подпрограммы 3</w:t>
      </w: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"Развитие дополнительного образования"</w:t>
      </w: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"Развитие образования</w:t>
      </w: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и архивного дела в муниципальном образовании</w:t>
      </w: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Щекинский район"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60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2154"/>
        <w:gridCol w:w="7211"/>
      </w:tblGrid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Исполнитель подпрограммы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подпрограммы - развитие системы дополнительного образования в Щекинском районе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подпрограммы:</w:t>
            </w:r>
          </w:p>
          <w:p w:rsidR="00D170D4" w:rsidRPr="00DB21CD" w:rsidRDefault="00D170D4" w:rsidP="00CE62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DB21CD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полноценного включения в образовательное пространство и успешной социализации всех категорий обучающихся образовательных организаций дополнительного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58319F" w:rsidRDefault="00D170D4" w:rsidP="00CE62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Pr="00DB21CD">
              <w:rPr>
                <w:rFonts w:ascii="Times New Roman" w:hAnsi="Times New Roman" w:cs="Times New Roman"/>
                <w:sz w:val="24"/>
                <w:szCs w:val="24"/>
              </w:rPr>
              <w:t>крепление материально-технической базы образовательных организаций в целях развития инфраструктуры образовательных орга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B21CD">
              <w:rPr>
                <w:rFonts w:ascii="Times New Roman" w:hAnsi="Times New Roman" w:cs="Times New Roman"/>
                <w:sz w:val="24"/>
                <w:szCs w:val="24"/>
              </w:rPr>
              <w:t>изаций и повышения качества условий обучения</w:t>
            </w:r>
          </w:p>
        </w:tc>
      </w:tr>
      <w:tr w:rsidR="00D170D4" w:rsidRPr="009005E6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подпрограммы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9005E6" w:rsidRDefault="00D170D4" w:rsidP="00CE62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9005E6">
              <w:rPr>
                <w:rFonts w:ascii="Times New Roman" w:hAnsi="Times New Roman" w:cs="Times New Roman"/>
                <w:sz w:val="24"/>
                <w:szCs w:val="24"/>
              </w:rPr>
              <w:t>оля детей, охваченных образовательными программами дополнительного образования, в общей численности детей и молодежи 5 - 18 лет;</w:t>
            </w:r>
          </w:p>
          <w:p w:rsidR="00D170D4" w:rsidRPr="009005E6" w:rsidRDefault="00D170D4" w:rsidP="00CE62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доля муниципальных образовательных организаций дополнительного образования детей Щекинского района, материально-техническая база которых обновлена, в общем количестве таких организаций;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51B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- 20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Всего объем финансирования по подпрограмме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551321,0</w:t>
            </w: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2014 год - 66355,1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2015 год – 60693,4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2016 год – 59330,1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2017 год – 75837,7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94320,5</w:t>
            </w: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2019 год – 95763,1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2020 год – 99021,1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105089,8</w:t>
            </w: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2014 год - 5178,3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2015 год – 2633,4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2016 год – 2546,2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2017 год – 9838,8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26603,2</w:t>
            </w: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2019 год – 28397,1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2020 год – 29892,8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435369,1</w:t>
            </w: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2014 год - 60576,7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2015 год – 58060,0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2016 год – 56783,9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2017 год – 63433,4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65151,8</w:t>
            </w: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2019 год – 64800,5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2020 год – 66562,8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средства бюджета МО поселений Щекинского района: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600,1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2014 год - 600,1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10262,0 тыс. руб.,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2017 год – 2565,5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2018 год – 2565,5 тыс. руб.</w:t>
            </w:r>
          </w:p>
          <w:p w:rsidR="00D170D4" w:rsidRPr="0092194F" w:rsidRDefault="00D170D4" w:rsidP="009219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2019 год – 2565,5 тыс. руб.</w:t>
            </w:r>
          </w:p>
          <w:p w:rsidR="00D170D4" w:rsidRPr="0092194F" w:rsidRDefault="00D170D4" w:rsidP="009219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2194F">
              <w:rPr>
                <w:rFonts w:ascii="Times New Roman" w:hAnsi="Times New Roman" w:cs="Times New Roman"/>
                <w:sz w:val="24"/>
                <w:szCs w:val="24"/>
              </w:rPr>
              <w:t>2020 год – 2565,5 тыс. руб.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7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9005E6" w:rsidRDefault="00D170D4" w:rsidP="00900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сохранение количества</w:t>
            </w:r>
            <w:r w:rsidRPr="009005E6">
              <w:rPr>
                <w:rFonts w:ascii="Times New Roman" w:hAnsi="Times New Roman" w:cs="Times New Roman"/>
                <w:sz w:val="24"/>
                <w:szCs w:val="24"/>
              </w:rPr>
              <w:t xml:space="preserve"> детей, охваченных образовательными программами дополнительного образования, в общей численно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 детей и молодежи 5 - 18 лет</w:t>
            </w:r>
            <w:r w:rsidRPr="009005E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70D4" w:rsidRPr="0058319F" w:rsidRDefault="00D170D4" w:rsidP="00CE62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увеличение доли муниципальных образовательных организаций дополнительного образования детей Щекинского района, материально-техническая база которых обновлена, в общем количестве таких организаций</w:t>
            </w:r>
          </w:p>
        </w:tc>
      </w:tr>
    </w:tbl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687512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512">
        <w:rPr>
          <w:rFonts w:ascii="Times New Roman" w:hAnsi="Times New Roman" w:cs="Times New Roman"/>
          <w:b/>
          <w:bCs/>
          <w:sz w:val="24"/>
          <w:szCs w:val="24"/>
        </w:rPr>
        <w:t>2. Цели и задачи подпрограммы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 </w:t>
      </w:r>
      <w:r w:rsidRPr="007B2D5A">
        <w:rPr>
          <w:rFonts w:ascii="Times New Roman" w:hAnsi="Times New Roman" w:cs="Times New Roman"/>
          <w:sz w:val="24"/>
          <w:szCs w:val="24"/>
        </w:rPr>
        <w:t>подпрограммы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7B2D5A">
        <w:rPr>
          <w:rFonts w:ascii="Times New Roman" w:hAnsi="Times New Roman" w:cs="Times New Roman"/>
          <w:sz w:val="24"/>
          <w:szCs w:val="24"/>
        </w:rPr>
        <w:t xml:space="preserve"> развитие системы дополнительного образования Щекинского района.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Реализация этой цели предполагает решение следующих приоритетных задач:</w:t>
      </w:r>
    </w:p>
    <w:p w:rsidR="00D170D4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9808C2">
        <w:rPr>
          <w:rFonts w:ascii="Times New Roman" w:hAnsi="Times New Roman" w:cs="Times New Roman"/>
          <w:sz w:val="24"/>
          <w:szCs w:val="24"/>
        </w:rPr>
        <w:t>оздание условий для полноценного включения в образовательное пространство и успешной социализации обучающихся организаций дополнительного образования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170D4" w:rsidRDefault="00D170D4" w:rsidP="009808C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</w:t>
      </w:r>
      <w:r w:rsidRPr="009808C2">
        <w:rPr>
          <w:rFonts w:ascii="Times New Roman" w:hAnsi="Times New Roman" w:cs="Times New Roman"/>
          <w:sz w:val="24"/>
          <w:szCs w:val="24"/>
        </w:rPr>
        <w:t>ункционирование системы оценки и контроля качества деятельности учреждений дополнительного 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70D4" w:rsidRDefault="00D170D4" w:rsidP="009808C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92194F" w:rsidRDefault="00D170D4" w:rsidP="009C70B6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2194F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92194F">
        <w:rPr>
          <w:rFonts w:ascii="Times New Roman" w:hAnsi="Times New Roman" w:cs="Times New Roman"/>
          <w:b/>
          <w:bCs/>
          <w:sz w:val="24"/>
          <w:szCs w:val="24"/>
        </w:rPr>
        <w:t xml:space="preserve"> Перечень мероприятий по реализации подпрограммы «Развитие дополнительного образования» муниципальной программы «Развитие образования и архивного дела в муниципальном образовании Щекинский район»</w:t>
      </w:r>
    </w:p>
    <w:tbl>
      <w:tblPr>
        <w:tblW w:w="9890" w:type="dxa"/>
        <w:jc w:val="center"/>
        <w:tblLayout w:type="fixed"/>
        <w:tblCellMar>
          <w:left w:w="57" w:type="dxa"/>
          <w:right w:w="57" w:type="dxa"/>
        </w:tblCellMar>
        <w:tblLook w:val="0000"/>
      </w:tblPr>
      <w:tblGrid>
        <w:gridCol w:w="1898"/>
        <w:gridCol w:w="944"/>
        <w:gridCol w:w="1102"/>
        <w:gridCol w:w="700"/>
        <w:gridCol w:w="1044"/>
        <w:gridCol w:w="1083"/>
        <w:gridCol w:w="850"/>
        <w:gridCol w:w="851"/>
        <w:gridCol w:w="1418"/>
      </w:tblGrid>
      <w:tr w:rsidR="00D170D4" w:rsidRPr="0092194F">
        <w:trPr>
          <w:trHeight w:val="647"/>
          <w:tblHeader/>
          <w:jc w:val="center"/>
        </w:trPr>
        <w:tc>
          <w:tcPr>
            <w:tcW w:w="18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944" w:type="dxa"/>
            <w:vMerge w:val="restar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Срок испол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нения по го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дам реали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зации програм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мы</w:t>
            </w: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Объем финансирования (тыс. рублей)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 (соисполнитель)</w:t>
            </w:r>
          </w:p>
        </w:tc>
      </w:tr>
      <w:tr w:rsidR="00D170D4" w:rsidRPr="0092194F">
        <w:trPr>
          <w:trHeight w:val="270"/>
          <w:tblHeader/>
          <w:jc w:val="center"/>
        </w:trPr>
        <w:tc>
          <w:tcPr>
            <w:tcW w:w="18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Всего  </w:t>
            </w:r>
          </w:p>
        </w:tc>
        <w:tc>
          <w:tcPr>
            <w:tcW w:w="4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в том числе за счет средств: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92194F">
        <w:trPr>
          <w:trHeight w:val="1123"/>
          <w:tblHeader/>
          <w:jc w:val="center"/>
        </w:trPr>
        <w:tc>
          <w:tcPr>
            <w:tcW w:w="18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феде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раль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ного бюд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жета Туль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ской обл.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Ще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кинский район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жета МО по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селений Щекин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ского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вне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бюджет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ных ис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softHyphen/>
              <w:t>точников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92194F">
        <w:trPr>
          <w:trHeight w:val="385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1. Расходы на обеспечение деятельности (оказание услуг) муниципальных учреждений – дополнительное образование</w:t>
            </w:r>
            <w:r w:rsidRPr="0092194F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516922,2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78829,4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427830,8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10262,0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18"/>
                <w:szCs w:val="18"/>
              </w:rPr>
            </w:pPr>
          </w:p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color w:val="FFFFFF"/>
                <w:sz w:val="18"/>
                <w:szCs w:val="18"/>
              </w:rPr>
              <w:t>Комитет по</w:t>
            </w: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59512,2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59512,2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57318,5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57318,5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55769,6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55769,6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67121,1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4059,1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60496,5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89821,2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23477,6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63778,1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92087,9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24925,6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64596,8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95291,7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26367,1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66359,1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в том числе: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Федеральный закон «Об образовании в Российской Федерации»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78829,4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78829,4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4059,1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4059,1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23477,6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23477,6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24925,6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24925,6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26367,1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26367,1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399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2.Мероприятия, направленные на выполнение государственных полномочий  по предоставлению мер соц. поддержки педагогическим и иным работникам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ЗТО «О наделении органов местного самоуправления государственными полномочиями по предоставлению мер социальной поддержки педагогическим и иным работникам»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21892,1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21892,1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2790,0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2790,0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2633.4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2633.4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2546,2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2546,2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3799,7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3799,7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3125,6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3125,6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3471,5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3471,5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24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3525,7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3525,7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413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3.Мероприятия, направленные на укрепление материально-технической базы  муниципальных учреждений (приобретение оборудования спортивного инвентаря и формы)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985,7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685,7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985,7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685,7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34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315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339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4. Проведение капитального ремонта муниципальными учреждениями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5635,7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2712,1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2323,5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2688,4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2088,3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600,1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1847,3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623,8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1223,5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18"/>
          <w:jc w:val="center"/>
        </w:trPr>
        <w:tc>
          <w:tcPr>
            <w:tcW w:w="189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в том числе: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615"/>
          <w:jc w:val="center"/>
        </w:trPr>
        <w:tc>
          <w:tcPr>
            <w:tcW w:w="1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Реализация проекта «Народный бюджет 2014» (реконструкция здания МОУДОД «ДЮСШ № 1»)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2 688,4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2088,3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92194F">
        <w:trPr>
          <w:trHeight w:val="475"/>
          <w:jc w:val="center"/>
        </w:trPr>
        <w:tc>
          <w:tcPr>
            <w:tcW w:w="1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«Народный бюджет 2015» (строительство хоккейной коробки  МОУДОД «ДЮСШ № 1»)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   2688,4  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2088,3   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    600,1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419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5. Благоустройство учреждений образования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16,0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16,0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525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6. Поддержка лучших педагогических работников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111,2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111,2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527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7. Мероприятия, направленные на обеспечение информационной безопасности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72,4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72,4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72,4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72,4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525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8. Реализация комплекса противопожарных мероприятий 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2203,0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2203,0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179,2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179,2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193,1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193,1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1119,6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1119,6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203,7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203,7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203,7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203,7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402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9. Погашение бюджетных обязательств прошлых лет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1462,7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1462,7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641,5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641,5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821,2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821,2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823"/>
          <w:jc w:val="center"/>
        </w:trPr>
        <w:tc>
          <w:tcPr>
            <w:tcW w:w="1898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10. Мероприятия, направленные на укрепление материально-технической базы муниципальных учреждений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1356,2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593,8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92194F">
        <w:trPr>
          <w:trHeight w:val="525"/>
          <w:jc w:val="center"/>
        </w:trPr>
        <w:tc>
          <w:tcPr>
            <w:tcW w:w="1898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1950,0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1356,2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593,8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92194F">
        <w:trPr>
          <w:trHeight w:val="525"/>
          <w:jc w:val="center"/>
        </w:trPr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</w:t>
            </w:r>
            <w:r w:rsidRPr="008416BE">
              <w:rPr>
                <w:rFonts w:ascii="Times New Roman" w:hAnsi="Times New Roman" w:cs="Times New Roman"/>
                <w:sz w:val="18"/>
                <w:szCs w:val="18"/>
              </w:rPr>
              <w:t>Организация и проведение спортивных мероприятий различного уровня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 по подпрограмме: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«Развитие дополнительного образования»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551321,0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105089,8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435369,1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10262,0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66355,1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5178,3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60576,7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600,1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             -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60693,4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2633,4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58060,0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             -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59330,1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2546,2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56783,9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 xml:space="preserve">             -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75837,7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9838,8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63433,4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94320,5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26603,2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65151,8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95763,1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28397,1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64800,5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92194F">
        <w:trPr>
          <w:trHeight w:val="270"/>
          <w:jc w:val="center"/>
        </w:trPr>
        <w:tc>
          <w:tcPr>
            <w:tcW w:w="1898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92194F" w:rsidRDefault="00D170D4" w:rsidP="0092194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99021,1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29892,8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66562,8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8416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194F">
              <w:rPr>
                <w:rFonts w:ascii="Times New Roman" w:hAnsi="Times New Roman" w:cs="Times New Roman"/>
                <w:sz w:val="18"/>
                <w:szCs w:val="18"/>
              </w:rPr>
              <w:t>2565,5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left w:w="28" w:type="dxa"/>
              <w:right w:w="28" w:type="dxa"/>
            </w:tcMar>
            <w:vAlign w:val="bottom"/>
          </w:tcPr>
          <w:p w:rsidR="00D170D4" w:rsidRPr="0092194F" w:rsidRDefault="00D170D4" w:rsidP="00921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170D4" w:rsidRDefault="00D170D4" w:rsidP="0092194F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DB21CD" w:rsidRDefault="00D170D4" w:rsidP="00226D84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21CD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DB21CD">
        <w:rPr>
          <w:rFonts w:ascii="Times New Roman" w:hAnsi="Times New Roman" w:cs="Times New Roman"/>
          <w:b/>
          <w:bCs/>
          <w:sz w:val="24"/>
          <w:szCs w:val="24"/>
        </w:rPr>
        <w:t>Перечень показателей результативности и эффективности реализации подпрограммы «Развитие дополнительного образования» муниципальной программы «Развитие образования и архивного дела в муниципальном образовании Щекинский район»</w:t>
      </w:r>
    </w:p>
    <w:tbl>
      <w:tblPr>
        <w:tblW w:w="0" w:type="auto"/>
        <w:jc w:val="center"/>
        <w:tblLayout w:type="fixed"/>
        <w:tblCellMar>
          <w:left w:w="62" w:type="dxa"/>
          <w:right w:w="62" w:type="dxa"/>
        </w:tblCellMar>
        <w:tblLook w:val="0000"/>
      </w:tblPr>
      <w:tblGrid>
        <w:gridCol w:w="1418"/>
        <w:gridCol w:w="1077"/>
        <w:gridCol w:w="1077"/>
        <w:gridCol w:w="964"/>
        <w:gridCol w:w="680"/>
        <w:gridCol w:w="680"/>
        <w:gridCol w:w="680"/>
        <w:gridCol w:w="680"/>
        <w:gridCol w:w="680"/>
        <w:gridCol w:w="680"/>
        <w:gridCol w:w="680"/>
        <w:gridCol w:w="964"/>
      </w:tblGrid>
      <w:tr w:rsidR="00D170D4" w:rsidRPr="00DB21CD">
        <w:trPr>
          <w:jc w:val="center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Цели и задачи подпрограммы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Перечень целевых показателей (индикаторов)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Вес целевого показателя (индикатора)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Базовое значение показателя на начало реализации подпрограммы</w:t>
            </w:r>
          </w:p>
        </w:tc>
        <w:tc>
          <w:tcPr>
            <w:tcW w:w="47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на день окончания действия подпрограммы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9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DB21CD">
        <w:trPr>
          <w:jc w:val="center"/>
        </w:trPr>
        <w:tc>
          <w:tcPr>
            <w:tcW w:w="10260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Цель подпрограммы – развитие системы дополнительного образования в Щекинском районе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Задача 1</w:t>
            </w:r>
          </w:p>
          <w:p w:rsidR="00D170D4" w:rsidRPr="00DB21CD" w:rsidRDefault="00D170D4" w:rsidP="00A27126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Создание условий для полноценного включения в образовательное пространство и успешной социализации всех категорий обучающихся образовательных организаций дополнительного образования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Доля детей, охваченных образовательными программами дополнительного образования, в общей численности детей и молодежи 5 - 18 лет, (%)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36,0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41,0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46,0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51,0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1692F">
              <w:rPr>
                <w:rFonts w:ascii="Times New Roman" w:hAnsi="Times New Roman" w:cs="Times New Roman"/>
                <w:sz w:val="18"/>
                <w:szCs w:val="18"/>
              </w:rPr>
              <w:t>55,0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</w:t>
            </w: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</w:t>
            </w: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Задача 2</w:t>
            </w:r>
          </w:p>
          <w:p w:rsidR="00D170D4" w:rsidRPr="00DB21CD" w:rsidRDefault="00D170D4" w:rsidP="00A27126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Укрепление материально-технической базы образовательных организаций в целях развития инфраструктуры образовательных организаций и повышения качества условий обучения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Доля муниципальных образовательных организаций дополнительного образования детей Щекинского района, материально-техническая база которых обновлена, в общем количестве таких организаций, (%)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40,0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42,0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44,0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A2712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</w:tbl>
    <w:p w:rsidR="00D170D4" w:rsidRDefault="00D170D4" w:rsidP="0092194F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92194F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8B320E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Default="00D170D4" w:rsidP="008B320E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</w:t>
      </w:r>
    </w:p>
    <w:p w:rsidR="00D170D4" w:rsidRPr="008B320E" w:rsidRDefault="00D170D4" w:rsidP="008B320E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комитета по образованию</w:t>
      </w:r>
      <w:r w:rsidRPr="008B320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B320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B320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B320E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Pr="008B320E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В. Муравьева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7B2D5A">
        <w:rPr>
          <w:rFonts w:ascii="Times New Roman" w:hAnsi="Times New Roman" w:cs="Times New Roman"/>
          <w:sz w:val="24"/>
          <w:szCs w:val="24"/>
        </w:rPr>
        <w:t>Приложение 4</w:t>
      </w: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170D4" w:rsidRPr="008B320E" w:rsidRDefault="00D170D4" w:rsidP="007B2D5A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4" w:name="Par2808"/>
      <w:bookmarkEnd w:id="4"/>
      <w:r w:rsidRPr="008B320E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подпрограммы 4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"Развитие архивного дела"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Щекинского района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"Развитие образования и архивного дела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Щекинского района"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60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2154"/>
        <w:gridCol w:w="7225"/>
      </w:tblGrid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Исполнитель подпрограммы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МКУ "Архив Щекинского района"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(цели) подпрограммы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45644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оздание условий для хранения, комплектования, 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оптимальных условий и укрепление материально-технической  базы муниципального архива для обеспечения       сохранности архивных документов; 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реализация прав граждан на получение и использование архивной информации;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 xml:space="preserve">- пополнение учетных БД и автоматизированного НСА;                   </w:t>
            </w:r>
          </w:p>
          <w:p w:rsidR="00D170D4" w:rsidRPr="0058319F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 xml:space="preserve">- повышение качества оказания информационных услуги обеспечение доступности архивных фондов;    </w:t>
            </w:r>
            <w:r w:rsidRPr="00ED753E">
              <w:rPr>
                <w:rFonts w:ascii="Times New Roman" w:hAnsi="Times New Roman" w:cs="Times New Roman"/>
                <w:sz w:val="24"/>
                <w:szCs w:val="24"/>
              </w:rPr>
              <w:br/>
              <w:t>- стабильное формирование Архивного фонда муниципального образования Щекинский район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подпрограммы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доля количества архивных дел хранящихся в соответствии  с соблюдением нормативных требований;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 количество пользователей архивной информацией;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количество записей по единицам хранения архивных фондов, внесенных в  электронные базы данных архива;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количество запросов, поступивших в электронном виде;</w:t>
            </w:r>
          </w:p>
          <w:p w:rsidR="00D170D4" w:rsidRPr="0058319F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-количество принятых документов, включенных в состав Архивного фонда РФ, в установленные сроки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4564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- 20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Всего объем финансирования по подпрограмме      17360,1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2014 год – 2863,2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2015 год – 2200,0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2016 год – 2237,7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2017 год – 2491,3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2018 год – 2529,9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2019 год – 2497,3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2020 год – 2540,5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средства бюджета МО Щекинский район: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16085,2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2014 год - 2337,1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2015 год – 1474,1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2016 год – 2215,0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2017 год – 2491,3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2018 год – 2529,9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2019 год – 2497,3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2020 год – 2540,5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В том числе средства бюджета Тульской области: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30,2 тыс. руб., в том числе по годам: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2014 год – 7,5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2015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2016 год – 22,7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2017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2019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2020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средства бюджета МО поселений Щекинского района: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1244,7 тыс. руб., в том числе по годам: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2014 год - 518,6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2015 год – 726,1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2016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2017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2019 год – 0,0 тыс. руб.</w:t>
            </w:r>
          </w:p>
          <w:p w:rsidR="00D170D4" w:rsidRPr="0058319F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2020 год – 0,0 тыс. руб.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упрочение статуса муниципального образования Щекинский район, как центра с высоким уровнем развития архивного дела;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обеспечение гарантированной сохранности документов Архивного фонда муниципального образования Щекинский район до 100%;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создание благоприятных условий для работы с Архивным фондом муниципального образования Щекинский район;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-увеличение доли документов, находящихся в нормативных условиях хранения, улучшение физического состояния архивных документов до 100%;</w:t>
            </w:r>
          </w:p>
          <w:p w:rsidR="00D170D4" w:rsidRPr="00ED753E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пополнение информационного ресурса Архивного фонда РФ новыми документами, отражающими материальную и духовную жизнь муниципального образования Щекинский район, имеющих историческое, научное, социальное, экономическое, политическое и культурное значение;</w:t>
            </w:r>
          </w:p>
          <w:p w:rsidR="00D170D4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 удовлетворение потребностей пользователей в своевременном и качественном оказании информационных услуг по документам Архивного фонда РФ;</w:t>
            </w:r>
          </w:p>
          <w:p w:rsidR="00D170D4" w:rsidRPr="0058319F" w:rsidRDefault="00D170D4" w:rsidP="00ED753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3E">
              <w:rPr>
                <w:rFonts w:ascii="Times New Roman" w:hAnsi="Times New Roman" w:cs="Times New Roman"/>
                <w:sz w:val="24"/>
                <w:szCs w:val="24"/>
              </w:rPr>
              <w:t>- пополнение учетных баз данных и автоматизированного научно-справочного аппарата</w:t>
            </w:r>
          </w:p>
        </w:tc>
      </w:tr>
    </w:tbl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1. Характеристика сферы реализации подпрограммы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"Развитие архивного дела Щекинского района"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Щекинского района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"Развитие образования и архивного дела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Щекинского района"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На хранении в муниципальном казенном учреждении «Архив муниципального образования Щекинский район» (далее - Архив) находится  свыше 45,8 тыс. единиц хранения постоянного хранения и по личному составу. В среднем в год архивисты выполняют не менее2,5 тысяч запросов, контролируют работу 35 организаций — источников комплектования архива, участвуют в информационном обеспечении деятельности органов местного самоуправления, 400-600 дел постоянного хранения и по личному составу принимают в муниципальный архив.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Архивный фонд Щекинского района, как часть Архивного фонда Российской Федерации,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ED753E">
        <w:rPr>
          <w:rFonts w:ascii="Times New Roman" w:hAnsi="Times New Roman" w:cs="Times New Roman"/>
          <w:sz w:val="24"/>
          <w:szCs w:val="24"/>
        </w:rPr>
        <w:t xml:space="preserve"> это исторически сложившаяся и постоянно пополняющаяся совокупность архивных документов, отражающих материальную и духовную жизнь общества.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Архивный документ является не только носителем памяти общества, но и документальной средой, его сознанием, многоуровневой информационной системой.</w:t>
      </w:r>
      <w:r w:rsidRPr="00ED753E">
        <w:rPr>
          <w:rFonts w:ascii="Times New Roman" w:hAnsi="Times New Roman" w:cs="Times New Roman"/>
          <w:sz w:val="24"/>
          <w:szCs w:val="24"/>
        </w:rPr>
        <w:br/>
      </w:r>
      <w:r w:rsidRPr="00ED753E">
        <w:rPr>
          <w:rFonts w:ascii="Times New Roman" w:hAnsi="Times New Roman" w:cs="Times New Roman"/>
          <w:sz w:val="24"/>
          <w:szCs w:val="24"/>
        </w:rPr>
        <w:tab/>
        <w:t xml:space="preserve">Решение задачи сохранения и дальнейшего развития Архивного фонда РФ требует реализации в ближайшие годы специального комплекса мероприятий по развитию архивного дела. Намечаемые программой мероприятия разработаны в соответствии с Федеральным законом № 125-ФЗ «Об архивном деле в Российской Федерации», законом Тульской области № 675-ЗТО «Об архивном деле в Тульской области». 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Подпрограмма охватывает сферу деятельности архивной службы Щекинского района и включает в себя: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1. Обеспечение сохранности, повышение уровня безопасности документов Архивного фонда РФ. Содержание и  техническое оснащение современным оборудованием и материалами действующих хранилищ и рабочих кабинетов Архива.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Комплексом мероприятий предусматривается: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поддержание в рабочем состоянии двух архивохранилищ Архива, для чего необходимо: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а) обеспечить содержание имущества архива;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б) обеспечить выполнение требований органов госпожнадзора и вневедомственной охраны;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в) приобрести оборудование и материалы для проведения физико-химической и технической обработки документов; огнетушители, приборы климатического контроля, металлические стеллажи, сейфы, передвижные стеллажи, архивные короба для обеспечения оптимальных условий сохранности документов.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2. Управление архивным делом и формирование Архивного фонда РФ.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Комплексом мероприятий предусматривается: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а) выезды, выходы специалистов Архива в организации-источники комплектования с целью осуществления контроля за ведением архивного дела и ведения делопроизводства, оказания методической и практической помощи в составлении номенклатуры дел, в правильном формировании, оформлении дел и включении их в опись дел постоянного хранения и по личному составу, подготовки дел постоянного хранения к передаче в Архив;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б) стабильное, планомерное комплектование Архивного фонда муниципального образования Щекинский район архивными документами, включенных в состав Архивного фонда РФ.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3. Развитие информационных технологий в Архиве. Использование и учет информационных ресурсов Архивного фонда РФ.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ED753E">
        <w:rPr>
          <w:rFonts w:ascii="Times New Roman" w:hAnsi="Times New Roman" w:cs="Times New Roman"/>
          <w:sz w:val="24"/>
          <w:szCs w:val="24"/>
        </w:rPr>
        <w:t>омплексом мероприятий предусматривается: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а) обеспечение проведения монтажа и обслуживания локальной сети и функционирования Интернета в Архиве;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б) продолжение внедрения автоматизированной системы государственного учета документов программного комплекса (ПК) «Архивный фонд»;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 xml:space="preserve">в) продолжение внедрения электронной версии тематической базы данных по документам Архива; 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г) оснащение рабочего места «Централизованной системой управления архивами» «КАИСА-Архив»;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д) внедрение методических рекомендаций Федерального архивного агентства по ведению научно-справочного аппарата в автоматизированном режиме;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е) подготовка публикаций, организация популяризации архивных документов;</w:t>
      </w:r>
    </w:p>
    <w:p w:rsidR="00D170D4" w:rsidRPr="00ED753E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ж) осуществление обеспечения доступа пользователям к архивной информации Архива с помощью технических баз данных, виртуальных выставок; активизация деятельности с исследователями, расширение работы по использованию архивных документов в научных, культурно-просветительских целях, а также в целях патриотического воспитания граждан.</w:t>
      </w:r>
    </w:p>
    <w:p w:rsidR="00D170D4" w:rsidRDefault="00D170D4" w:rsidP="00ED753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53E">
        <w:rPr>
          <w:rFonts w:ascii="Times New Roman" w:hAnsi="Times New Roman" w:cs="Times New Roman"/>
          <w:sz w:val="24"/>
          <w:szCs w:val="24"/>
        </w:rPr>
        <w:t>Таким образом, реализация подпрограммы позволит создать  условия для постоянного (вечного) хранения, комплектования, учета архивных документов и использования ретроспективной информации в интересах граждан.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2. Цели и задачи подпрограммы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"Развитие архивного дела" муниципальной программы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Щекинского района "Развитие образования</w:t>
      </w:r>
    </w:p>
    <w:p w:rsidR="00D170D4" w:rsidRPr="008B320E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0E">
        <w:rPr>
          <w:rFonts w:ascii="Times New Roman" w:hAnsi="Times New Roman" w:cs="Times New Roman"/>
          <w:b/>
          <w:bCs/>
          <w:sz w:val="24"/>
          <w:szCs w:val="24"/>
        </w:rPr>
        <w:t>и архивного дела Щекинского района"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D04B3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>Цель: Создание условий для хранения, комплектования, уч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7D04B3">
        <w:rPr>
          <w:rFonts w:ascii="Times New Roman" w:hAnsi="Times New Roman" w:cs="Times New Roman"/>
          <w:sz w:val="24"/>
          <w:szCs w:val="24"/>
        </w:rPr>
        <w:t>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государства.</w:t>
      </w:r>
    </w:p>
    <w:p w:rsidR="00D170D4" w:rsidRPr="007D04B3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>Основными задачами подпрограммы являются:</w:t>
      </w:r>
    </w:p>
    <w:p w:rsidR="00D170D4" w:rsidRPr="007D04B3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7D04B3">
        <w:rPr>
          <w:rFonts w:ascii="Times New Roman" w:hAnsi="Times New Roman" w:cs="Times New Roman"/>
          <w:sz w:val="24"/>
          <w:szCs w:val="24"/>
        </w:rPr>
        <w:t>оздание оптимальных условий для обеспечениясохранности архивных документов, улучшение условий хранения документов Архивного фонда муниципального образования Щекинского района;</w:t>
      </w:r>
    </w:p>
    <w:p w:rsidR="00D170D4" w:rsidRPr="007D04B3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D04B3">
        <w:rPr>
          <w:rFonts w:ascii="Times New Roman" w:hAnsi="Times New Roman" w:cs="Times New Roman"/>
          <w:sz w:val="24"/>
          <w:szCs w:val="24"/>
        </w:rPr>
        <w:t>еализация прав граждан на получение и использование архивной информации;</w:t>
      </w:r>
    </w:p>
    <w:p w:rsidR="00D170D4" w:rsidRPr="007D04B3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 xml:space="preserve">- 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D04B3">
        <w:rPr>
          <w:rFonts w:ascii="Times New Roman" w:hAnsi="Times New Roman" w:cs="Times New Roman"/>
          <w:sz w:val="24"/>
          <w:szCs w:val="24"/>
        </w:rPr>
        <w:t>ополнение учетных БД и автоматизированного НСА;</w:t>
      </w:r>
    </w:p>
    <w:p w:rsidR="00D170D4" w:rsidRPr="007D04B3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D04B3">
        <w:rPr>
          <w:rFonts w:ascii="Times New Roman" w:hAnsi="Times New Roman" w:cs="Times New Roman"/>
          <w:sz w:val="24"/>
          <w:szCs w:val="24"/>
        </w:rPr>
        <w:t>овышение качества оказания информационных услуг иобеспечение доступности архивных фондов;</w:t>
      </w:r>
    </w:p>
    <w:p w:rsidR="00D170D4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04B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7D04B3">
        <w:rPr>
          <w:rFonts w:ascii="Times New Roman" w:hAnsi="Times New Roman" w:cs="Times New Roman"/>
          <w:sz w:val="24"/>
          <w:szCs w:val="24"/>
        </w:rPr>
        <w:t>табильное формирование Архивного фонда муниципального образования Щекинский район.</w:t>
      </w:r>
    </w:p>
    <w:p w:rsidR="00D170D4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7D04B3" w:rsidRDefault="00D170D4" w:rsidP="00226D84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D04B3">
        <w:rPr>
          <w:rFonts w:ascii="Times New Roman" w:hAnsi="Times New Roman" w:cs="Times New Roman"/>
          <w:b/>
          <w:bCs/>
          <w:sz w:val="24"/>
          <w:szCs w:val="24"/>
        </w:rPr>
        <w:t>3. Перечень мероприятий по реализации подпрограммы «Развитие  архивного дела» муниципальной программы «Развитие образования и архивного дела в муниципальном образовании Щекинский район»</w:t>
      </w:r>
    </w:p>
    <w:p w:rsidR="00D170D4" w:rsidRDefault="00D170D4" w:rsidP="007D04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57" w:type="dxa"/>
          <w:right w:w="57" w:type="dxa"/>
        </w:tblCellMar>
        <w:tblLook w:val="00A0"/>
      </w:tblPr>
      <w:tblGrid>
        <w:gridCol w:w="1488"/>
        <w:gridCol w:w="752"/>
        <w:gridCol w:w="890"/>
        <w:gridCol w:w="907"/>
        <w:gridCol w:w="834"/>
        <w:gridCol w:w="1008"/>
        <w:gridCol w:w="1056"/>
        <w:gridCol w:w="1232"/>
        <w:gridCol w:w="1327"/>
      </w:tblGrid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</w:t>
            </w: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мероприятия</w:t>
            </w:r>
          </w:p>
        </w:tc>
        <w:tc>
          <w:tcPr>
            <w:tcW w:w="7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Срок   </w:t>
            </w: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исполнения по годам реализации программы</w:t>
            </w:r>
          </w:p>
        </w:tc>
        <w:tc>
          <w:tcPr>
            <w:tcW w:w="592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Объем финансирования (тыс. рублей)</w:t>
            </w:r>
          </w:p>
        </w:tc>
        <w:tc>
          <w:tcPr>
            <w:tcW w:w="13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 (соисполнитель)</w:t>
            </w: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5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9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50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 том числе за счет средств:</w:t>
            </w:r>
          </w:p>
        </w:tc>
        <w:tc>
          <w:tcPr>
            <w:tcW w:w="1327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480"/>
          <w:jc w:val="center"/>
        </w:trPr>
        <w:tc>
          <w:tcPr>
            <w:tcW w:w="148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5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9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федерального бюджета</w:t>
            </w: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Тульской области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</w:t>
            </w:r>
          </w:p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МО Щекинский район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поселений Щекинского района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внебюджетных</w:t>
            </w: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источников</w:t>
            </w:r>
          </w:p>
        </w:tc>
        <w:tc>
          <w:tcPr>
            <w:tcW w:w="13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7D04B3" w:rsidRDefault="00D170D4" w:rsidP="007D04B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1. Расходы на обеспечение деятельности (оказание услуг) муниципальных учреждений – МКУ «Архив Щекинского района»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17360,1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30,2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16085,2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1244,7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МКУ «Архив Щекинского района»</w:t>
            </w: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2863,2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7,5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2337,1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518,6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2200,2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1474,1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726,1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2237,7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22,7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2215,0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2491,3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2491,3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Heading1"/>
              <w:rPr>
                <w:sz w:val="18"/>
                <w:szCs w:val="18"/>
                <w:lang w:eastAsia="en-US"/>
              </w:rPr>
            </w:pPr>
            <w:r w:rsidRPr="007D04B3">
              <w:rPr>
                <w:sz w:val="18"/>
                <w:szCs w:val="18"/>
                <w:lang w:eastAsia="en-US"/>
              </w:rPr>
              <w:t>2018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2529,9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2529,9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Heading1"/>
              <w:rPr>
                <w:sz w:val="18"/>
                <w:szCs w:val="18"/>
                <w:lang w:eastAsia="en-US"/>
              </w:rPr>
            </w:pPr>
            <w:r w:rsidRPr="007D04B3">
              <w:rPr>
                <w:sz w:val="18"/>
                <w:szCs w:val="18"/>
                <w:lang w:eastAsia="en-US"/>
              </w:rPr>
              <w:t>2019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2497,3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2497,3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443"/>
          <w:jc w:val="center"/>
        </w:trPr>
        <w:tc>
          <w:tcPr>
            <w:tcW w:w="148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Heading1"/>
              <w:rPr>
                <w:sz w:val="18"/>
                <w:szCs w:val="18"/>
                <w:lang w:eastAsia="en-US"/>
              </w:rPr>
            </w:pPr>
            <w:r w:rsidRPr="007D04B3">
              <w:rPr>
                <w:sz w:val="18"/>
                <w:szCs w:val="18"/>
                <w:lang w:eastAsia="en-US"/>
              </w:rPr>
              <w:t>2020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2540,5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2540,5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7D04B3">
        <w:trPr>
          <w:cantSplit/>
          <w:trHeight w:val="240"/>
          <w:jc w:val="center"/>
        </w:trPr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 по подпрограмме: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17360,1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30,2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16085,2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D04B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1244,7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7D04B3" w:rsidRDefault="00D170D4" w:rsidP="007D04B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170D4" w:rsidRDefault="00D170D4" w:rsidP="007D04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BB6378" w:rsidRDefault="00D170D4" w:rsidP="00226D84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Pr="00BB6378">
        <w:rPr>
          <w:rFonts w:ascii="Times New Roman" w:hAnsi="Times New Roman" w:cs="Times New Roman"/>
          <w:b/>
          <w:bCs/>
          <w:sz w:val="24"/>
          <w:szCs w:val="24"/>
        </w:rPr>
        <w:t>Перечень показателей результативности и эффективностиреализации подпрограммы «Развитие архивного дела» муниципальной программы муниципального образования Щекинский район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B6378">
        <w:rPr>
          <w:rFonts w:ascii="Times New Roman" w:hAnsi="Times New Roman" w:cs="Times New Roman"/>
          <w:b/>
          <w:bCs/>
          <w:sz w:val="24"/>
          <w:szCs w:val="24"/>
        </w:rPr>
        <w:t>«Развитие образования и архивного дела в муниципальном образовании Щекинский район»</w:t>
      </w:r>
    </w:p>
    <w:p w:rsidR="00D170D4" w:rsidRPr="00BB6378" w:rsidRDefault="00D170D4" w:rsidP="00BB6378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205" w:type="dxa"/>
        <w:jc w:val="center"/>
        <w:tblLayout w:type="fixed"/>
        <w:tblCellMar>
          <w:left w:w="57" w:type="dxa"/>
          <w:right w:w="57" w:type="dxa"/>
        </w:tblCellMar>
        <w:tblLook w:val="00A0"/>
      </w:tblPr>
      <w:tblGrid>
        <w:gridCol w:w="1304"/>
        <w:gridCol w:w="1247"/>
        <w:gridCol w:w="1134"/>
        <w:gridCol w:w="1247"/>
        <w:gridCol w:w="567"/>
        <w:gridCol w:w="567"/>
        <w:gridCol w:w="567"/>
        <w:gridCol w:w="567"/>
        <w:gridCol w:w="567"/>
        <w:gridCol w:w="567"/>
        <w:gridCol w:w="567"/>
        <w:gridCol w:w="1304"/>
      </w:tblGrid>
      <w:tr w:rsidR="00D170D4" w:rsidRPr="00BB6378">
        <w:trPr>
          <w:cantSplit/>
          <w:trHeight w:val="360"/>
          <w:jc w:val="center"/>
        </w:trPr>
        <w:tc>
          <w:tcPr>
            <w:tcW w:w="13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Цели и задачи 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>муниципальной подпрограммы</w:t>
            </w:r>
          </w:p>
        </w:tc>
        <w:tc>
          <w:tcPr>
            <w:tcW w:w="12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Перечень  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>целевых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>показателей</w:t>
            </w:r>
          </w:p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(индикаторов)</w:t>
            </w:r>
          </w:p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Вес целевого показателя (индикатора)</w:t>
            </w:r>
          </w:p>
        </w:tc>
        <w:tc>
          <w:tcPr>
            <w:tcW w:w="12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Базовое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 xml:space="preserve">значение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 xml:space="preserve">показателя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 xml:space="preserve">на начало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>реализации подпрограммы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Значения показателей по годам реализации    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>подпрограммы муниципальной программы</w:t>
            </w:r>
          </w:p>
        </w:tc>
        <w:tc>
          <w:tcPr>
            <w:tcW w:w="13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Плановое значение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 xml:space="preserve">показателя на день   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br/>
              <w:t>окончания действия подпрограммы</w:t>
            </w:r>
          </w:p>
        </w:tc>
      </w:tr>
      <w:tr w:rsidR="00D170D4" w:rsidRPr="00BB6378">
        <w:trPr>
          <w:cantSplit/>
          <w:trHeight w:val="960"/>
          <w:jc w:val="center"/>
        </w:trPr>
        <w:tc>
          <w:tcPr>
            <w:tcW w:w="13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2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2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2014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2016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2017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2018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2019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tabs>
                <w:tab w:val="left" w:pos="1190"/>
                <w:tab w:val="left" w:pos="1400"/>
              </w:tabs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2020</w:t>
            </w:r>
          </w:p>
        </w:tc>
        <w:tc>
          <w:tcPr>
            <w:tcW w:w="13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BB6378" w:rsidRDefault="00D170D4" w:rsidP="00BB637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</w:tr>
      <w:tr w:rsidR="00D170D4" w:rsidRPr="00BB6378">
        <w:trPr>
          <w:cantSplit/>
          <w:trHeight w:val="240"/>
          <w:jc w:val="center"/>
        </w:trPr>
        <w:tc>
          <w:tcPr>
            <w:tcW w:w="10205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Цель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подпрограммы - с</w:t>
            </w: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оздание условий для хранения, комплектования, учёта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</w:t>
            </w:r>
          </w:p>
        </w:tc>
      </w:tr>
      <w:tr w:rsidR="00D170D4" w:rsidRPr="00BB6378">
        <w:trPr>
          <w:cantSplit/>
          <w:trHeight w:val="240"/>
          <w:jc w:val="center"/>
        </w:trPr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Задача 1 </w:t>
            </w: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оптимальных условий для обеспечения       сохранности архивных документов;                     </w:t>
            </w:r>
            <w:r w:rsidRPr="00BB6378">
              <w:rPr>
                <w:rFonts w:ascii="Times New Roman" w:hAnsi="Times New Roman" w:cs="Times New Roman"/>
                <w:sz w:val="18"/>
                <w:szCs w:val="18"/>
              </w:rPr>
              <w:br/>
              <w:t>улучшение условий хранения документов Архивного фонда муниципального образования Щекинского района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Доля количества архивных дел хранящихся в соответствии  с соблюдением нормативных требований </w:t>
            </w:r>
          </w:p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(%)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0,</w:t>
            </w: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100</w:t>
            </w:r>
          </w:p>
        </w:tc>
      </w:tr>
      <w:tr w:rsidR="00D170D4" w:rsidRPr="00BB6378">
        <w:trPr>
          <w:cantSplit/>
          <w:trHeight w:val="240"/>
          <w:jc w:val="center"/>
        </w:trPr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Задача 2</w:t>
            </w: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 Реализация прав граждан на получение и испо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льзование архивной информации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пользователей архивной информацией </w:t>
            </w:r>
          </w:p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(чел.)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0,</w:t>
            </w: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4800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4800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4800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4800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4900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4900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4900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4900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4900</w:t>
            </w:r>
          </w:p>
        </w:tc>
      </w:tr>
      <w:tr w:rsidR="00D170D4" w:rsidRPr="00BB6378">
        <w:trPr>
          <w:cantSplit/>
          <w:trHeight w:val="240"/>
          <w:jc w:val="center"/>
        </w:trPr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pStyle w:val="ConsPlusCell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Задача 3Пополнение учетных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БД и автоматизированного НСА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Количество записей по единицам хранения архивных фондов, внесенных в  электронные базы данных архива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0,</w:t>
            </w: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3000</w:t>
            </w:r>
          </w:p>
        </w:tc>
      </w:tr>
      <w:tr w:rsidR="00D170D4" w:rsidRPr="00BB6378">
        <w:trPr>
          <w:cantSplit/>
          <w:trHeight w:val="240"/>
          <w:jc w:val="center"/>
        </w:trPr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Задача 4Повышение качества оказания информационных услуг 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доступности архивных фондов 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Количество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запросов, поступивших в электронном виде</w:t>
            </w:r>
          </w:p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 (ед.)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0,</w:t>
            </w: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150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350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</w:tr>
      <w:tr w:rsidR="00D170D4" w:rsidRPr="00BB6378">
        <w:trPr>
          <w:cantSplit/>
          <w:trHeight w:val="240"/>
          <w:jc w:val="center"/>
        </w:trPr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Задача 5Стабильное формирование Архивного фонда муниципального об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разования Щекинский район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>Количество принятых документов, включенных в состав Архивного фонда РФ,</w:t>
            </w:r>
          </w:p>
          <w:p w:rsidR="00D170D4" w:rsidRPr="00BB6378" w:rsidRDefault="00D170D4" w:rsidP="00BB63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</w:rPr>
              <w:t xml:space="preserve"> в установленные сроки (ед.)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0,</w:t>
            </w: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0</w:t>
            </w: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600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600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B6378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170D4" w:rsidRPr="00BB6378" w:rsidRDefault="00D170D4" w:rsidP="00BB637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400</w:t>
            </w:r>
          </w:p>
        </w:tc>
      </w:tr>
    </w:tbl>
    <w:p w:rsidR="00D170D4" w:rsidRPr="00BB6378" w:rsidRDefault="00D170D4" w:rsidP="00BB63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5"/>
          <w:sz w:val="24"/>
          <w:szCs w:val="24"/>
        </w:rPr>
      </w:pPr>
    </w:p>
    <w:p w:rsidR="00D170D4" w:rsidRPr="00CB4E00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4E00">
        <w:rPr>
          <w:rFonts w:ascii="Times New Roman" w:hAnsi="Times New Roman" w:cs="Times New Roman"/>
          <w:b/>
          <w:bCs/>
          <w:sz w:val="24"/>
          <w:szCs w:val="24"/>
        </w:rPr>
        <w:t>5. Общая потребность в ресурсах подпрограммы</w:t>
      </w:r>
    </w:p>
    <w:p w:rsidR="00D170D4" w:rsidRPr="00CB4E00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4E00">
        <w:rPr>
          <w:rFonts w:ascii="Times New Roman" w:hAnsi="Times New Roman" w:cs="Times New Roman"/>
          <w:b/>
          <w:bCs/>
          <w:sz w:val="24"/>
          <w:szCs w:val="24"/>
        </w:rPr>
        <w:t>"Развитие архивного дела" муниципальной программы</w:t>
      </w:r>
    </w:p>
    <w:p w:rsidR="00D170D4" w:rsidRPr="00CB4E00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4E00">
        <w:rPr>
          <w:rFonts w:ascii="Times New Roman" w:hAnsi="Times New Roman" w:cs="Times New Roman"/>
          <w:b/>
          <w:bCs/>
          <w:sz w:val="24"/>
          <w:szCs w:val="24"/>
        </w:rPr>
        <w:t>"Развитие образования и архивного дела Щекинского района"</w:t>
      </w:r>
    </w:p>
    <w:p w:rsidR="00D170D4" w:rsidRPr="00CB4E00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CB4E00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4E00">
        <w:rPr>
          <w:rFonts w:ascii="Times New Roman" w:hAnsi="Times New Roman" w:cs="Times New Roman"/>
          <w:sz w:val="24"/>
          <w:szCs w:val="24"/>
        </w:rPr>
        <w:t xml:space="preserve">Ресурсное обеспечение подпрограммы приведено в </w:t>
      </w:r>
      <w:hyperlink w:anchor="Par3476" w:tooltip="Общая потребность" w:history="1">
        <w:r w:rsidRPr="00CB4E00">
          <w:rPr>
            <w:rFonts w:ascii="Times New Roman" w:hAnsi="Times New Roman" w:cs="Times New Roman"/>
            <w:sz w:val="24"/>
            <w:szCs w:val="24"/>
          </w:rPr>
          <w:t>приложении 6</w:t>
        </w:r>
      </w:hyperlink>
      <w:r w:rsidRPr="00CB4E00">
        <w:rPr>
          <w:rFonts w:ascii="Times New Roman" w:hAnsi="Times New Roman" w:cs="Times New Roman"/>
          <w:sz w:val="24"/>
          <w:szCs w:val="24"/>
        </w:rPr>
        <w:t xml:space="preserve"> к муниципальной программе.</w:t>
      </w:r>
    </w:p>
    <w:p w:rsidR="00D170D4" w:rsidRPr="00CB4E00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CB4E00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4E00">
        <w:rPr>
          <w:rFonts w:ascii="Times New Roman" w:hAnsi="Times New Roman" w:cs="Times New Roman"/>
          <w:b/>
          <w:bCs/>
          <w:sz w:val="24"/>
          <w:szCs w:val="24"/>
        </w:rPr>
        <w:t>6. Механизмы реализации программы</w:t>
      </w:r>
    </w:p>
    <w:p w:rsidR="00D170D4" w:rsidRPr="00CB4E00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CB4E00" w:rsidRDefault="00D170D4" w:rsidP="00AA2F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4E00">
        <w:rPr>
          <w:rFonts w:ascii="Times New Roman" w:hAnsi="Times New Roman" w:cs="Times New Roman"/>
          <w:sz w:val="24"/>
          <w:szCs w:val="24"/>
        </w:rPr>
        <w:t>Муниципальное казенное учреждения «Архив муниципального образования Щекинский район» обеспечивает реализацию подпрограммы.</w:t>
      </w:r>
    </w:p>
    <w:p w:rsidR="00D170D4" w:rsidRPr="00CB4E00" w:rsidRDefault="00D170D4" w:rsidP="00AA2F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4E00">
        <w:rPr>
          <w:rFonts w:ascii="Times New Roman" w:hAnsi="Times New Roman" w:cs="Times New Roman"/>
          <w:sz w:val="24"/>
          <w:szCs w:val="24"/>
        </w:rPr>
        <w:t>Механизм реализации подпрограммы включает в себя:</w:t>
      </w:r>
    </w:p>
    <w:p w:rsidR="00D170D4" w:rsidRPr="00CB4E00" w:rsidRDefault="00D170D4" w:rsidP="00AA2F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4E00">
        <w:rPr>
          <w:rFonts w:ascii="Times New Roman" w:hAnsi="Times New Roman" w:cs="Times New Roman"/>
          <w:sz w:val="24"/>
          <w:szCs w:val="24"/>
        </w:rPr>
        <w:t>- организационные мероприятия, обеспечивающие планирование, реализацию и контроль исполнения;</w:t>
      </w:r>
    </w:p>
    <w:p w:rsidR="00D170D4" w:rsidRPr="00CB4E00" w:rsidRDefault="00D170D4" w:rsidP="00AA2F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4E00">
        <w:rPr>
          <w:rFonts w:ascii="Times New Roman" w:hAnsi="Times New Roman" w:cs="Times New Roman"/>
          <w:sz w:val="24"/>
          <w:szCs w:val="24"/>
        </w:rPr>
        <w:t xml:space="preserve">- методические, технические и информационные мероприятия. </w:t>
      </w:r>
    </w:p>
    <w:p w:rsidR="00D170D4" w:rsidRPr="00CB4E00" w:rsidRDefault="00D170D4" w:rsidP="00AA2FC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4E00">
        <w:rPr>
          <w:rFonts w:ascii="Times New Roman" w:hAnsi="Times New Roman" w:cs="Times New Roman"/>
          <w:sz w:val="24"/>
          <w:szCs w:val="24"/>
        </w:rPr>
        <w:t>Отчет об исполнении подпрограммы представляется председателю Собрания представителей Щекинского района, главе администрации Щекинского района ежегодно и копию отчета – в финансовое управление администрации Щекинского района.</w:t>
      </w:r>
    </w:p>
    <w:p w:rsidR="00D170D4" w:rsidRPr="00CB4E00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CB4E00" w:rsidRDefault="00D170D4" w:rsidP="00BF139A">
      <w:pPr>
        <w:pStyle w:val="ConsPlusNormal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CB4E00">
        <w:rPr>
          <w:rFonts w:ascii="Times New Roman" w:hAnsi="Times New Roman" w:cs="Times New Roman"/>
          <w:b/>
          <w:bCs/>
          <w:sz w:val="24"/>
          <w:szCs w:val="24"/>
        </w:rPr>
        <w:t xml:space="preserve">Директор </w:t>
      </w:r>
    </w:p>
    <w:p w:rsidR="00D170D4" w:rsidRPr="00BF139A" w:rsidRDefault="00D170D4" w:rsidP="00BF139A">
      <w:pPr>
        <w:pStyle w:val="ConsPlusNormal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CB4E00">
        <w:rPr>
          <w:rFonts w:ascii="Times New Roman" w:hAnsi="Times New Roman" w:cs="Times New Roman"/>
          <w:b/>
          <w:bCs/>
          <w:sz w:val="24"/>
          <w:szCs w:val="24"/>
        </w:rPr>
        <w:t>МКУ "Архив Щекинского района"</w:t>
      </w:r>
      <w:r w:rsidRPr="00CB4E0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CB4E0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CB4E00">
        <w:rPr>
          <w:rFonts w:ascii="Times New Roman" w:hAnsi="Times New Roman" w:cs="Times New Roman"/>
          <w:b/>
          <w:bCs/>
          <w:sz w:val="24"/>
          <w:szCs w:val="24"/>
        </w:rPr>
        <w:tab/>
        <w:t>И.Ю. Ермакова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7B2D5A">
        <w:rPr>
          <w:rFonts w:ascii="Times New Roman" w:hAnsi="Times New Roman" w:cs="Times New Roman"/>
          <w:sz w:val="24"/>
          <w:szCs w:val="24"/>
        </w:rPr>
        <w:t>Приложение 5</w:t>
      </w: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170D4" w:rsidRPr="008E1303" w:rsidRDefault="00D170D4" w:rsidP="007B2D5A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5" w:name="Par3114"/>
      <w:bookmarkEnd w:id="5"/>
      <w:r w:rsidRPr="008E1303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1303">
        <w:rPr>
          <w:rFonts w:ascii="Times New Roman" w:hAnsi="Times New Roman" w:cs="Times New Roman"/>
          <w:b/>
          <w:bCs/>
          <w:sz w:val="24"/>
          <w:szCs w:val="24"/>
        </w:rPr>
        <w:t>подпрограммы 5</w:t>
      </w: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1303">
        <w:rPr>
          <w:rFonts w:ascii="Times New Roman" w:hAnsi="Times New Roman" w:cs="Times New Roman"/>
          <w:b/>
          <w:bCs/>
          <w:sz w:val="24"/>
          <w:szCs w:val="24"/>
        </w:rPr>
        <w:t>"Обеспечение организации предоставления услуг</w:t>
      </w: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1303">
        <w:rPr>
          <w:rFonts w:ascii="Times New Roman" w:hAnsi="Times New Roman" w:cs="Times New Roman"/>
          <w:b/>
          <w:bCs/>
          <w:sz w:val="24"/>
          <w:szCs w:val="24"/>
        </w:rPr>
        <w:t>в сфере образования" муниципальной программы</w:t>
      </w: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1303">
        <w:rPr>
          <w:rFonts w:ascii="Times New Roman" w:hAnsi="Times New Roman" w:cs="Times New Roman"/>
          <w:b/>
          <w:bCs/>
          <w:sz w:val="24"/>
          <w:szCs w:val="24"/>
        </w:rPr>
        <w:t>"Развитие образования и архивного дела</w:t>
      </w: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1303">
        <w:rPr>
          <w:rFonts w:ascii="Times New Roman" w:hAnsi="Times New Roman" w:cs="Times New Roman"/>
          <w:b/>
          <w:bCs/>
          <w:sz w:val="24"/>
          <w:szCs w:val="24"/>
        </w:rPr>
        <w:t>в муниципальном образовании Щекинский район"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9441" w:type="dxa"/>
        <w:tblInd w:w="-60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2154"/>
        <w:gridCol w:w="7287"/>
      </w:tblGrid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Исполнитель подпрограммы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 администрации муниципального образования Щекинский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МКУ "Центр обеспечения деятельности системы образования Щекинского района"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Цель подпрограммы - обеспечение организационных, информационных, методических условий для реализации Программы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Задачи подпрограммы: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обеспечение информационной открытости деятельности комитета по образованию по реализации Программы;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обеспечение функционирования образовательных организаций, подведомственных комитету по образованию, в соответствии с нормативными требованиями;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реализации законодательно закрепленных прав обучающихся и работников образования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подпрограммы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оля нормативных правовых и инструктивно-методических документов, разработанных в рамках муниципальной программы (далее - Программа), к которым предоставлен доступ в сети "Интернет", в общем числе таких документов, разработанных в рамках Программы;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д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оля организаций, подведомственных комитету по образованию Щекинского района, в отношении которых осуществлено аналитическое, информационно-методическое, организационно-техническое сопровождение их деятельности в общем числе таких организаций;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количество педагогических работников, прошедших повышение квалификации в том числе по ФГОС;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 для обучающихся и работников сферы образования, организованных комитетом по образованию Щекинского района, МКУ "Центр обеспечения деятельности системы образования Щекинского района" и подведомственными учреждениями;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количество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детей получивших психолого-педагогическое сопровождение образовательного процесса, от общего количества детей, обратившихся в СПО МКУ "Центр обеспечения деятельности системы образования Щекинского района"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4F26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- 20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Всего объем финансирования по подпрограмме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85064,1</w:t>
            </w: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2014 год - 12953,9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2015 год – 11111,0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2016 год – 10446,0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9809,6</w:t>
            </w: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13621,7</w:t>
            </w: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2019 год – 13621,9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2020 год – 13500,0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бюджета МО Щекинский район: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85064,1</w:t>
            </w: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2014 год – 12953,9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2015 год – 11111,0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2016 год – 10446,0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9809,6</w:t>
            </w: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13621,7</w:t>
            </w: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2019 год – 13621,9 тыс. руб.</w:t>
            </w:r>
          </w:p>
          <w:p w:rsidR="00D170D4" w:rsidRPr="004B45F3" w:rsidRDefault="00D170D4" w:rsidP="004B45F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B45F3">
              <w:rPr>
                <w:rFonts w:ascii="Times New Roman" w:hAnsi="Times New Roman" w:cs="Times New Roman"/>
                <w:sz w:val="24"/>
                <w:szCs w:val="24"/>
              </w:rPr>
              <w:t>2020 год – 13500,0 тыс. руб.</w:t>
            </w:r>
          </w:p>
          <w:p w:rsidR="00D170D4" w:rsidRPr="004B45F3" w:rsidRDefault="00D170D4" w:rsidP="007C6D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70D4" w:rsidRPr="0058319F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58319F" w:rsidRDefault="00D170D4" w:rsidP="007B2D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подпрограммы</w:t>
            </w:r>
          </w:p>
        </w:tc>
        <w:tc>
          <w:tcPr>
            <w:tcW w:w="7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у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величение количества мероприятий для обучающихся и работников сферы образования, организованных комитетом по образованию Щекинского района,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подведомственными ему учреждениями,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МКУ "Центр обеспечения деятельности системы образования Щекинского района";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количество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 xml:space="preserve"> получивших психолого-педагогическое сопровождение образовательного процесса, от общего количества детей, обратившихся в СПО МКУ "Центр обеспечения деятельности системы образования Щекинского района";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обеспечение условия для проведения итоговой аттестации обучающихся общего образования;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для повышения квалификации педагогических работников Щекинского района ежегодно в том числе по ФГОС;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обеспечение функционирования муниципальных организаций, подведомственных комитету по образованию Щекинского района, в соответствии с нормативными требованиями;</w:t>
            </w:r>
          </w:p>
          <w:p w:rsidR="00D170D4" w:rsidRPr="0058319F" w:rsidRDefault="00D170D4" w:rsidP="004F26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319F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исполнения мероприятий Программы и информирование общественности о ходе ее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170D4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8E1303" w:rsidRDefault="00D170D4" w:rsidP="007B2D5A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1303">
        <w:rPr>
          <w:rFonts w:ascii="Times New Roman" w:hAnsi="Times New Roman" w:cs="Times New Roman"/>
          <w:b/>
          <w:bCs/>
          <w:sz w:val="24"/>
          <w:szCs w:val="24"/>
        </w:rPr>
        <w:t>2. Цели и задачи подпрограммы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Цель подпрограммы - обеспечение организационных, информационных, методических условий для реализации Программы.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Задачи подпрограммы: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B2D5A">
        <w:rPr>
          <w:rFonts w:ascii="Times New Roman" w:hAnsi="Times New Roman" w:cs="Times New Roman"/>
          <w:sz w:val="24"/>
          <w:szCs w:val="24"/>
        </w:rPr>
        <w:t>обеспечение информационной открытости деятельности комитета по образованию по реализации Программы;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B2D5A">
        <w:rPr>
          <w:rFonts w:ascii="Times New Roman" w:hAnsi="Times New Roman" w:cs="Times New Roman"/>
          <w:sz w:val="24"/>
          <w:szCs w:val="24"/>
        </w:rPr>
        <w:t>обеспечение функционирования образовательных организаций, подведомственных комитету по образованию, в соответствии с нормативными требованиями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170D4" w:rsidRPr="007B2D5A" w:rsidRDefault="00D170D4" w:rsidP="007B2D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B2D5A">
        <w:rPr>
          <w:rFonts w:ascii="Times New Roman" w:hAnsi="Times New Roman" w:cs="Times New Roman"/>
          <w:sz w:val="24"/>
          <w:szCs w:val="24"/>
        </w:rPr>
        <w:t>создание условий для реализации законодательно закрепленных прав обучающихся и работников 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70D4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E44EAB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53319E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4EAB">
        <w:rPr>
          <w:rFonts w:ascii="Times New Roman" w:hAnsi="Times New Roman" w:cs="Times New Roman"/>
          <w:b/>
          <w:bCs/>
          <w:sz w:val="24"/>
          <w:szCs w:val="24"/>
        </w:rPr>
        <w:t>3. Перечень мероприятий по реализации подпрограммы</w:t>
      </w:r>
    </w:p>
    <w:p w:rsidR="00D170D4" w:rsidRDefault="00D170D4" w:rsidP="0053319E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4EAB">
        <w:rPr>
          <w:rFonts w:ascii="Times New Roman" w:hAnsi="Times New Roman" w:cs="Times New Roman"/>
          <w:b/>
          <w:bCs/>
          <w:sz w:val="24"/>
          <w:szCs w:val="24"/>
        </w:rPr>
        <w:t>«Обеспечение организации предоставления услуг в сфере образования» муниципальной программы «Развитие образования и архивного дела</w:t>
      </w:r>
    </w:p>
    <w:p w:rsidR="00D170D4" w:rsidRPr="00E44EAB" w:rsidRDefault="00D170D4" w:rsidP="0053319E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4EAB">
        <w:rPr>
          <w:rFonts w:ascii="Times New Roman" w:hAnsi="Times New Roman" w:cs="Times New Roman"/>
          <w:b/>
          <w:bCs/>
          <w:sz w:val="24"/>
          <w:szCs w:val="24"/>
        </w:rPr>
        <w:t>в муниципальном образовании Щекинский район»</w:t>
      </w:r>
    </w:p>
    <w:p w:rsidR="00D170D4" w:rsidRPr="00E44EAB" w:rsidRDefault="00D170D4" w:rsidP="00E44EA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jc w:val="center"/>
        <w:tblLayout w:type="fixed"/>
        <w:tblCellMar>
          <w:left w:w="57" w:type="dxa"/>
          <w:right w:w="57" w:type="dxa"/>
        </w:tblCellMar>
        <w:tblLook w:val="0000"/>
      </w:tblPr>
      <w:tblGrid>
        <w:gridCol w:w="1288"/>
        <w:gridCol w:w="1009"/>
        <w:gridCol w:w="1051"/>
        <w:gridCol w:w="632"/>
        <w:gridCol w:w="858"/>
        <w:gridCol w:w="1019"/>
        <w:gridCol w:w="1063"/>
        <w:gridCol w:w="1226"/>
        <w:gridCol w:w="1424"/>
      </w:tblGrid>
      <w:tr w:rsidR="00D170D4" w:rsidRPr="00E44EAB" w:rsidTr="00F500B4">
        <w:trPr>
          <w:trHeight w:val="525"/>
          <w:jc w:val="center"/>
        </w:trPr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</w:t>
            </w: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мероприятия</w:t>
            </w: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Срок</w:t>
            </w: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исполнения по годам реализации программы</w:t>
            </w: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849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Объем финансирования (тыс. рублей)</w:t>
            </w:r>
          </w:p>
        </w:tc>
        <w:tc>
          <w:tcPr>
            <w:tcW w:w="1424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 (соисполнитель)</w:t>
            </w:r>
          </w:p>
        </w:tc>
      </w:tr>
      <w:tr w:rsidR="00D170D4" w:rsidRPr="00E44EAB" w:rsidTr="00F500B4">
        <w:trPr>
          <w:trHeight w:val="314"/>
          <w:jc w:val="center"/>
        </w:trPr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5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4798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 том числе за счет средств: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1385"/>
          <w:jc w:val="center"/>
        </w:trPr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2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Федераль-ного бюджета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Тульской области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Щекинский район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бюджета МО поселений Щекинского района</w:t>
            </w:r>
          </w:p>
        </w:tc>
        <w:tc>
          <w:tcPr>
            <w:tcW w:w="1226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внебюджетных</w:t>
            </w:r>
          </w:p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источников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jc w:val="center"/>
        </w:trPr>
        <w:tc>
          <w:tcPr>
            <w:tcW w:w="1288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1. Расходы на обеспечение деятельности (оказание услуг) муниципальных учреждений – МКУ «Центр обеспечения деятельности системы образования  Щекинского района»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45095,0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45095,0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МКУ «Центр обеспечения деятельности системы образования  Щекинского района»</w:t>
            </w: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7675,2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7675,2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6354,1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6354,1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5664,0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5664,0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5178,9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5178,9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6717,8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6717,8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6719,6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6719,6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1075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6785,4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6785,4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451"/>
          <w:jc w:val="center"/>
        </w:trPr>
        <w:tc>
          <w:tcPr>
            <w:tcW w:w="128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2. Расходы на выплаты по оплате труда органов местного самоуправления Щекинского района» (комитет по образованию)</w:t>
            </w:r>
          </w:p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34658,9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34658,9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5092,2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5092,2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4551,1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4551,1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4519,2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4519,2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4362,5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4362,5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5251,7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5251,7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5414,0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5414,0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667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5468,2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5468,2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420"/>
          <w:jc w:val="center"/>
        </w:trPr>
        <w:tc>
          <w:tcPr>
            <w:tcW w:w="128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3. Расходы на обеспечение функций органов местного самоуправления Щекинского района» (комитет по образованию)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1412,9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1412,9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186,5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186,5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205,8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205,8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209,2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209,2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268,2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268,2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202,8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202,8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170,2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170,2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637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170,2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170,2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85"/>
          <w:jc w:val="center"/>
        </w:trPr>
        <w:tc>
          <w:tcPr>
            <w:tcW w:w="1288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4.Дополнительные мероприятия на реализацию Указа Президента Российской Федерации от 7 мая 2012 года №597 «о мероприятиях по реализации государственной социальной политики» в части повышения оплаты труда отдельных категорий работников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3843,7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3843,7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Комитет по образованию</w:t>
            </w: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0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15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1449,4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1449,4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90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1318,1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1318,1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870"/>
          <w:jc w:val="center"/>
        </w:trPr>
        <w:tc>
          <w:tcPr>
            <w:tcW w:w="1288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1076,2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1076,2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63"/>
          <w:jc w:val="center"/>
        </w:trPr>
        <w:tc>
          <w:tcPr>
            <w:tcW w:w="1288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5. Погашение бюджетных обязательств прошлых лет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53,6</w:t>
            </w:r>
          </w:p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53,6</w:t>
            </w:r>
          </w:p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МКУ «Центр обеспечения деятельности системы образования  Щекинского района»</w:t>
            </w:r>
          </w:p>
        </w:tc>
      </w:tr>
      <w:tr w:rsidR="00D170D4" w:rsidRPr="00E44EAB" w:rsidTr="00F500B4">
        <w:trPr>
          <w:trHeight w:val="250"/>
          <w:jc w:val="center"/>
        </w:trPr>
        <w:tc>
          <w:tcPr>
            <w:tcW w:w="1288" w:type="dxa"/>
            <w:vMerge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53,6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53,6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00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75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225"/>
          <w:jc w:val="center"/>
        </w:trPr>
        <w:tc>
          <w:tcPr>
            <w:tcW w:w="1288" w:type="dxa"/>
            <w:vMerge/>
            <w:tcBorders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125"/>
          <w:jc w:val="center"/>
        </w:trPr>
        <w:tc>
          <w:tcPr>
            <w:tcW w:w="1288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434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2014-2020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85064,1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85064,1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31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12953,9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12953,9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41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11111,0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11111,0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38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10446,0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10446,0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47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9809,6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9809,6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29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13621,7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13621,7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40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13621,9</w: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13621,9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170D4" w:rsidRPr="00E44EAB" w:rsidTr="00F500B4">
        <w:trPr>
          <w:trHeight w:val="349"/>
          <w:jc w:val="center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13500,0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sz w:val="18"/>
                <w:szCs w:val="18"/>
              </w:rPr>
              <w:t>13500,0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44EA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D170D4" w:rsidRPr="00E44EAB" w:rsidRDefault="00D170D4" w:rsidP="00E44E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:rsidR="00D170D4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E44EA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647E39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21CD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DB21CD">
        <w:rPr>
          <w:rFonts w:ascii="Times New Roman" w:hAnsi="Times New Roman" w:cs="Times New Roman"/>
          <w:b/>
          <w:bCs/>
          <w:sz w:val="24"/>
          <w:szCs w:val="24"/>
        </w:rPr>
        <w:t xml:space="preserve"> Перечень показателей результативности и эффективности реализации подпрограммы «</w:t>
      </w:r>
      <w:r>
        <w:rPr>
          <w:rFonts w:ascii="Times New Roman" w:hAnsi="Times New Roman" w:cs="Times New Roman"/>
          <w:b/>
          <w:bCs/>
          <w:sz w:val="24"/>
          <w:szCs w:val="24"/>
        </w:rPr>
        <w:t>Обеспечение организации предоставления услуг в сфере образования</w:t>
      </w:r>
      <w:r w:rsidRPr="00DB21CD">
        <w:rPr>
          <w:rFonts w:ascii="Times New Roman" w:hAnsi="Times New Roman" w:cs="Times New Roman"/>
          <w:b/>
          <w:bCs/>
          <w:sz w:val="24"/>
          <w:szCs w:val="24"/>
        </w:rPr>
        <w:t>» муниципальной программы «Развитие образования и архивного дела в муниципальном образовании Щекинский район»</w:t>
      </w:r>
    </w:p>
    <w:p w:rsidR="00D170D4" w:rsidRDefault="00D170D4" w:rsidP="008930FD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260" w:type="dxa"/>
        <w:jc w:val="center"/>
        <w:tblLayout w:type="fixed"/>
        <w:tblCellMar>
          <w:left w:w="62" w:type="dxa"/>
          <w:right w:w="62" w:type="dxa"/>
        </w:tblCellMar>
        <w:tblLook w:val="0000"/>
      </w:tblPr>
      <w:tblGrid>
        <w:gridCol w:w="1418"/>
        <w:gridCol w:w="1077"/>
        <w:gridCol w:w="1077"/>
        <w:gridCol w:w="964"/>
        <w:gridCol w:w="680"/>
        <w:gridCol w:w="680"/>
        <w:gridCol w:w="680"/>
        <w:gridCol w:w="680"/>
        <w:gridCol w:w="680"/>
        <w:gridCol w:w="680"/>
        <w:gridCol w:w="680"/>
        <w:gridCol w:w="964"/>
      </w:tblGrid>
      <w:tr w:rsidR="00D170D4" w:rsidRPr="00DB21CD">
        <w:trPr>
          <w:jc w:val="center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Цели и задачи подпрограммы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Перечень целевых показателей (индикаторов)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Вес целевого показателя (индикатора)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Базовое значение показателя на начало реализации подпрограммы</w:t>
            </w:r>
          </w:p>
        </w:tc>
        <w:tc>
          <w:tcPr>
            <w:tcW w:w="47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на день окончания действия подпрограммы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9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DB21CD">
        <w:trPr>
          <w:jc w:val="center"/>
        </w:trPr>
        <w:tc>
          <w:tcPr>
            <w:tcW w:w="10260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4118D5">
              <w:rPr>
                <w:rFonts w:ascii="Times New Roman" w:hAnsi="Times New Roman" w:cs="Times New Roman"/>
                <w:sz w:val="18"/>
                <w:szCs w:val="18"/>
              </w:rPr>
              <w:t xml:space="preserve">Цель подпрограммы 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обеспечение организационных, информационных, методических условий для реализации Программы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Задача 1</w:t>
            </w:r>
          </w:p>
          <w:p w:rsidR="00D170D4" w:rsidRPr="00DB21CD" w:rsidRDefault="00D170D4" w:rsidP="0008663C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Обеспечение информационной открытости деятельности комитета по образованию по реализации Программы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 xml:space="preserve">Доля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нормативных правовых и инструктивно-методических документов, разработанных в рамках Программы, %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DB21CD">
              <w:rPr>
                <w:rFonts w:ascii="Times New Roman" w:hAnsi="Times New Roman" w:cs="Times New Roman"/>
                <w:sz w:val="18"/>
                <w:szCs w:val="18"/>
              </w:rPr>
              <w:t>Задача 2</w:t>
            </w:r>
          </w:p>
          <w:p w:rsidR="00D170D4" w:rsidRPr="00DB21CD" w:rsidRDefault="00D170D4" w:rsidP="0008663C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Обеспечение функционирования образовательных организаций, подведомственных комитету по образованию, в соответствии с нормативными требованиями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6D26BA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6D26BA">
              <w:rPr>
                <w:rFonts w:ascii="Times New Roman" w:hAnsi="Times New Roman" w:cs="Times New Roman"/>
                <w:sz w:val="18"/>
                <w:szCs w:val="18"/>
              </w:rPr>
              <w:t>доля организаций, подведомственных комитету по образованию Щекинского района, в отношении которых осуществлено аналитическое, информационно- методическое, организационно-техническое сопровождение их деятельности в общем числе таких организаций;</w:t>
            </w:r>
          </w:p>
          <w:p w:rsidR="00D170D4" w:rsidRPr="006D26BA" w:rsidRDefault="00D170D4" w:rsidP="006D26BA">
            <w:pPr>
              <w:pStyle w:val="ConsPlusNormal"/>
              <w:ind w:firstLine="28"/>
              <w:rPr>
                <w:rFonts w:ascii="Times New Roman" w:hAnsi="Times New Roman" w:cs="Times New Roman"/>
                <w:sz w:val="18"/>
                <w:szCs w:val="18"/>
              </w:rPr>
            </w:pPr>
            <w:r w:rsidRPr="006D26B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D26BA">
              <w:rPr>
                <w:rFonts w:ascii="Times New Roman" w:hAnsi="Times New Roman" w:cs="Times New Roman"/>
                <w:sz w:val="18"/>
                <w:szCs w:val="18"/>
              </w:rPr>
              <w:t>Задача 3 создание условий для реализации законодательно закрепленных прав обучающихся и работников образования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08663C">
            <w:pPr>
              <w:pStyle w:val="ConsPlusNormal"/>
              <w:tabs>
                <w:tab w:val="num" w:pos="-31"/>
              </w:tabs>
              <w:rPr>
                <w:rFonts w:ascii="Times New Roman" w:hAnsi="Times New Roman" w:cs="Times New Roman"/>
                <w:spacing w:val="-1"/>
                <w:sz w:val="18"/>
                <w:szCs w:val="18"/>
              </w:rPr>
            </w:pPr>
            <w:r w:rsidRPr="006D26BA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 количество педагогических работников, прошедших повышение квалификации, в том числе по ФГОС; чел.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Default="00D170D4" w:rsidP="0008663C">
            <w:pPr>
              <w:jc w:val="center"/>
              <w:rPr>
                <w:rStyle w:val="161"/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161"/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08663C">
            <w:pPr>
              <w:pStyle w:val="ConsPlusNormal"/>
              <w:tabs>
                <w:tab w:val="num" w:pos="-31"/>
              </w:tabs>
              <w:rPr>
                <w:rFonts w:ascii="Times New Roman" w:hAnsi="Times New Roman" w:cs="Times New Roman"/>
                <w:spacing w:val="-1"/>
                <w:sz w:val="18"/>
                <w:szCs w:val="18"/>
              </w:rPr>
            </w:pPr>
            <w:r w:rsidRPr="006D26BA">
              <w:rPr>
                <w:rFonts w:ascii="Times New Roman" w:hAnsi="Times New Roman" w:cs="Times New Roman"/>
                <w:sz w:val="18"/>
                <w:szCs w:val="18"/>
              </w:rPr>
              <w:t>количество крупных мероприятий для обучающихся и работников сферы образования, организованных комитетом по образованию Щекинского района, МКУ «Информационно-методический центр Щекинского района» и подведомственными учреждениями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Default="00D170D4" w:rsidP="0008663C">
            <w:pPr>
              <w:jc w:val="center"/>
              <w:rPr>
                <w:rStyle w:val="161"/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161"/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</w:tr>
      <w:tr w:rsidR="00D170D4" w:rsidRPr="00DB21CD">
        <w:trPr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08663C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6D26BA" w:rsidRDefault="00D170D4" w:rsidP="0008663C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D26BA">
              <w:rPr>
                <w:rFonts w:ascii="Times New Roman" w:hAnsi="Times New Roman" w:cs="Times New Roman"/>
                <w:sz w:val="18"/>
                <w:szCs w:val="18"/>
              </w:rPr>
              <w:t>доля детей получивших психолого-педагогическое сопровождение образовательного процесса, от общего количества детей, обративши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хся в СПО ИМЦ Щекинского района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Default="00D170D4" w:rsidP="0008663C">
            <w:pPr>
              <w:jc w:val="center"/>
              <w:rPr>
                <w:rStyle w:val="161"/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161"/>
                <w:rFonts w:ascii="Times New Roman" w:hAnsi="Times New Roman" w:cs="Times New Roman"/>
                <w:sz w:val="18"/>
                <w:szCs w:val="18"/>
              </w:rPr>
              <w:t>0,02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170D4" w:rsidRPr="00DB21CD" w:rsidRDefault="00D170D4" w:rsidP="0008663C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D170D4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D7200B" w:rsidRDefault="00D170D4" w:rsidP="00C30EFC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7200B"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</w:t>
      </w:r>
    </w:p>
    <w:p w:rsidR="00D170D4" w:rsidRDefault="00D170D4" w:rsidP="00D7200B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7200B">
        <w:rPr>
          <w:rFonts w:ascii="Times New Roman" w:hAnsi="Times New Roman" w:cs="Times New Roman"/>
          <w:b/>
          <w:bCs/>
          <w:sz w:val="24"/>
          <w:szCs w:val="24"/>
        </w:rPr>
        <w:t>комитета по образованию</w:t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  <w:t>С.В.Муравьева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right="-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0C304A">
        <w:rPr>
          <w:rFonts w:ascii="Times New Roman" w:hAnsi="Times New Roman" w:cs="Times New Roman"/>
          <w:b/>
          <w:bCs/>
          <w:sz w:val="24"/>
          <w:szCs w:val="24"/>
        </w:rPr>
        <w:t>Основное мероприятие.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right="-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304A">
        <w:rPr>
          <w:rFonts w:ascii="Times New Roman" w:hAnsi="Times New Roman" w:cs="Times New Roman"/>
          <w:b/>
          <w:bCs/>
          <w:sz w:val="24"/>
          <w:szCs w:val="24"/>
        </w:rPr>
        <w:t>Проверка сметной документации</w:t>
      </w:r>
    </w:p>
    <w:p w:rsidR="00D170D4" w:rsidRPr="000C304A" w:rsidRDefault="00D170D4" w:rsidP="000C304A">
      <w:pPr>
        <w:shd w:val="clear" w:color="auto" w:fill="FFFFFF"/>
        <w:spacing w:after="0" w:line="240" w:lineRule="auto"/>
        <w:ind w:right="1997"/>
        <w:jc w:val="center"/>
        <w:rPr>
          <w:rFonts w:ascii="Times New Roman" w:hAnsi="Times New Roman" w:cs="Times New Roman"/>
          <w:sz w:val="24"/>
          <w:szCs w:val="24"/>
        </w:rPr>
      </w:pP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 xml:space="preserve">Основное мероприятие направлено на </w:t>
      </w:r>
      <w:r>
        <w:rPr>
          <w:rFonts w:ascii="Times New Roman" w:hAnsi="Times New Roman" w:cs="Times New Roman"/>
          <w:sz w:val="24"/>
          <w:szCs w:val="24"/>
        </w:rPr>
        <w:t>проверку сметной документации.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 xml:space="preserve">Реализация  основного  мероприятия  обеспечивает  выполнения  </w:t>
      </w:r>
      <w:r>
        <w:rPr>
          <w:rFonts w:ascii="Times New Roman" w:hAnsi="Times New Roman" w:cs="Times New Roman"/>
          <w:sz w:val="24"/>
          <w:szCs w:val="24"/>
        </w:rPr>
        <w:t>целей и</w:t>
      </w:r>
      <w:r w:rsidRPr="000C304A">
        <w:rPr>
          <w:rFonts w:ascii="Times New Roman" w:hAnsi="Times New Roman" w:cs="Times New Roman"/>
          <w:sz w:val="24"/>
          <w:szCs w:val="24"/>
        </w:rPr>
        <w:t xml:space="preserve"> задач и показателей   муниципальной   программы    в   целом,    в   разрезе подпрограмм и основных мероприятий.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 xml:space="preserve">Общий объем финансирования основного мероприятия составит </w:t>
      </w:r>
      <w:r>
        <w:rPr>
          <w:rFonts w:ascii="Times New Roman" w:hAnsi="Times New Roman" w:cs="Times New Roman"/>
          <w:sz w:val="24"/>
          <w:szCs w:val="24"/>
        </w:rPr>
        <w:t>384,4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рублей, в том числе по годам: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2014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0C304A">
        <w:rPr>
          <w:rFonts w:ascii="Times New Roman" w:hAnsi="Times New Roman" w:cs="Times New Roman"/>
          <w:sz w:val="24"/>
          <w:szCs w:val="24"/>
        </w:rPr>
        <w:t>0,0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2015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0C304A">
        <w:rPr>
          <w:rFonts w:ascii="Times New Roman" w:hAnsi="Times New Roman" w:cs="Times New Roman"/>
          <w:sz w:val="24"/>
          <w:szCs w:val="24"/>
        </w:rPr>
        <w:t>0,0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2016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0C304A">
        <w:rPr>
          <w:rFonts w:ascii="Times New Roman" w:hAnsi="Times New Roman" w:cs="Times New Roman"/>
          <w:sz w:val="24"/>
          <w:szCs w:val="24"/>
        </w:rPr>
        <w:t>0,0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2017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 184,4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</w:t>
      </w:r>
      <w:r>
        <w:rPr>
          <w:rFonts w:ascii="Times New Roman" w:hAnsi="Times New Roman" w:cs="Times New Roman"/>
          <w:sz w:val="24"/>
          <w:szCs w:val="24"/>
        </w:rPr>
        <w:t xml:space="preserve"> руб</w:t>
      </w:r>
      <w:r w:rsidRPr="000C304A">
        <w:rPr>
          <w:rFonts w:ascii="Times New Roman" w:hAnsi="Times New Roman" w:cs="Times New Roman"/>
          <w:sz w:val="24"/>
          <w:szCs w:val="24"/>
        </w:rPr>
        <w:t>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2018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200,0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2019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0,0 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руб.;</w:t>
      </w:r>
    </w:p>
    <w:p w:rsidR="00D170D4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2020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 xml:space="preserve">– 0,0 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>из них: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 xml:space="preserve">средства бюджета </w:t>
      </w:r>
      <w:r>
        <w:rPr>
          <w:rFonts w:ascii="Times New Roman" w:hAnsi="Times New Roman" w:cs="Times New Roman"/>
          <w:sz w:val="24"/>
          <w:szCs w:val="24"/>
        </w:rPr>
        <w:t>МО Щекинский район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384,4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руб., в том числе по годам: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2014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0,0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2015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0C304A">
        <w:rPr>
          <w:rFonts w:ascii="Times New Roman" w:hAnsi="Times New Roman" w:cs="Times New Roman"/>
          <w:sz w:val="24"/>
          <w:szCs w:val="24"/>
        </w:rPr>
        <w:t>0,0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2016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0,0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2017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184,4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2018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200,0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2019 </w:t>
      </w:r>
      <w:r w:rsidRPr="000C304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0,0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руб.;</w:t>
      </w:r>
    </w:p>
    <w:p w:rsidR="00D170D4" w:rsidRPr="000C304A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2020 </w:t>
      </w:r>
      <w:r w:rsidRPr="000C304A">
        <w:rPr>
          <w:rFonts w:ascii="Times New Roman" w:hAnsi="Times New Roman" w:cs="Times New Roman"/>
          <w:sz w:val="24"/>
          <w:szCs w:val="24"/>
        </w:rPr>
        <w:t xml:space="preserve">год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C30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0,0</w:t>
      </w:r>
      <w:r w:rsidRPr="000C304A">
        <w:rPr>
          <w:rFonts w:ascii="Times New Roman" w:hAnsi="Times New Roman" w:cs="Times New Roman"/>
          <w:sz w:val="24"/>
          <w:szCs w:val="24"/>
        </w:rPr>
        <w:t xml:space="preserve"> тыс. руб.</w:t>
      </w:r>
    </w:p>
    <w:p w:rsidR="00D170D4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>Финансовое  обеспечение  реализации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304A">
        <w:rPr>
          <w:rFonts w:ascii="Times New Roman" w:hAnsi="Times New Roman" w:cs="Times New Roman"/>
          <w:sz w:val="24"/>
          <w:szCs w:val="24"/>
        </w:rPr>
        <w:t>основного мероприятия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304A">
        <w:rPr>
          <w:rFonts w:ascii="Times New Roman" w:hAnsi="Times New Roman" w:cs="Times New Roman"/>
          <w:sz w:val="24"/>
          <w:szCs w:val="24"/>
        </w:rPr>
        <w:t xml:space="preserve">осуществляется за счет средств бюджета </w:t>
      </w:r>
      <w:r>
        <w:rPr>
          <w:rFonts w:ascii="Times New Roman" w:hAnsi="Times New Roman" w:cs="Times New Roman"/>
          <w:sz w:val="24"/>
          <w:szCs w:val="24"/>
        </w:rPr>
        <w:t>МО Щекинский район</w:t>
      </w:r>
      <w:r w:rsidRPr="000C304A">
        <w:rPr>
          <w:rFonts w:ascii="Times New Roman" w:hAnsi="Times New Roman" w:cs="Times New Roman"/>
          <w:sz w:val="24"/>
          <w:szCs w:val="24"/>
        </w:rPr>
        <w:t>.</w:t>
      </w:r>
    </w:p>
    <w:p w:rsidR="00D170D4" w:rsidRDefault="00D170D4" w:rsidP="00F02339">
      <w:pPr>
        <w:shd w:val="clear" w:color="auto" w:fill="FFFFFF"/>
        <w:spacing w:after="0" w:line="240" w:lineRule="auto"/>
        <w:ind w:firstLine="701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0C304A" w:rsidRDefault="00D170D4" w:rsidP="00F0233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>Общие затраты на реализацию основного мероприятия составят:</w:t>
      </w:r>
    </w:p>
    <w:p w:rsidR="00D170D4" w:rsidRPr="000C304A" w:rsidRDefault="00D170D4" w:rsidP="000C30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648" w:type="dxa"/>
        <w:tblInd w:w="-3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389"/>
        <w:gridCol w:w="883"/>
        <w:gridCol w:w="758"/>
        <w:gridCol w:w="576"/>
        <w:gridCol w:w="586"/>
        <w:gridCol w:w="586"/>
        <w:gridCol w:w="633"/>
        <w:gridCol w:w="721"/>
        <w:gridCol w:w="758"/>
        <w:gridCol w:w="758"/>
      </w:tblGrid>
      <w:tr w:rsidR="00D170D4" w:rsidRPr="000C304A">
        <w:tc>
          <w:tcPr>
            <w:tcW w:w="3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ресурсов</w:t>
            </w: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Ед. изм</w:t>
            </w:r>
          </w:p>
        </w:tc>
        <w:tc>
          <w:tcPr>
            <w:tcW w:w="7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46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 по годам</w:t>
            </w:r>
          </w:p>
        </w:tc>
      </w:tr>
      <w:tr w:rsidR="00D170D4" w:rsidRPr="000C304A" w:rsidTr="008930FD">
        <w:tc>
          <w:tcPr>
            <w:tcW w:w="3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2016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2020</w:t>
            </w:r>
          </w:p>
        </w:tc>
      </w:tr>
      <w:tr w:rsidR="00D170D4" w:rsidRPr="000C304A" w:rsidTr="008930FD"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бюджета муниципального образования Щ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0C30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0C30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ский район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0C304A" w:rsidRDefault="00D170D4" w:rsidP="000C304A">
            <w:pPr>
              <w:shd w:val="clear" w:color="auto" w:fill="FFFFFF"/>
              <w:spacing w:after="0" w:line="240" w:lineRule="auto"/>
              <w:ind w:left="163" w:right="1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30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384,4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184,4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ind w:left="149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</w:tr>
      <w:tr w:rsidR="00D170D4" w:rsidRPr="000C304A" w:rsidTr="008930FD"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02339" w:rsidRDefault="00D170D4" w:rsidP="00F023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23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02339" w:rsidRDefault="00D170D4" w:rsidP="000C304A">
            <w:pPr>
              <w:shd w:val="clear" w:color="auto" w:fill="FFFFFF"/>
              <w:spacing w:after="0" w:line="240" w:lineRule="auto"/>
              <w:ind w:left="149" w:right="1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3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0C304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384,4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184,4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70D4" w:rsidRPr="00F90DA0" w:rsidRDefault="00D170D4" w:rsidP="00B573D4">
            <w:pPr>
              <w:shd w:val="clear" w:color="auto" w:fill="FFFFFF"/>
              <w:spacing w:after="0" w:line="240" w:lineRule="auto"/>
              <w:ind w:left="149"/>
              <w:jc w:val="center"/>
              <w:rPr>
                <w:rFonts w:ascii="Times New Roman" w:hAnsi="Times New Roman" w:cs="Times New Roman"/>
              </w:rPr>
            </w:pPr>
            <w:r w:rsidRPr="00F90DA0">
              <w:rPr>
                <w:rFonts w:ascii="Times New Roman" w:hAnsi="Times New Roman" w:cs="Times New Roman"/>
              </w:rPr>
              <w:t>0,0</w:t>
            </w:r>
          </w:p>
        </w:tc>
      </w:tr>
    </w:tbl>
    <w:p w:rsidR="00D170D4" w:rsidRDefault="00D170D4" w:rsidP="000C304A">
      <w:pPr>
        <w:shd w:val="clear" w:color="auto" w:fill="FFFFFF"/>
        <w:tabs>
          <w:tab w:val="left" w:pos="9734"/>
        </w:tabs>
        <w:spacing w:after="0" w:line="240" w:lineRule="auto"/>
        <w:ind w:firstLine="778"/>
        <w:jc w:val="both"/>
        <w:rPr>
          <w:rFonts w:ascii="Times New Roman" w:hAnsi="Times New Roman" w:cs="Times New Roman"/>
          <w:sz w:val="24"/>
          <w:szCs w:val="24"/>
        </w:rPr>
      </w:pPr>
    </w:p>
    <w:p w:rsidR="00D170D4" w:rsidRPr="000C304A" w:rsidRDefault="00D170D4" w:rsidP="00F02339">
      <w:pPr>
        <w:shd w:val="clear" w:color="auto" w:fill="FFFFFF"/>
        <w:tabs>
          <w:tab w:val="left" w:pos="9734"/>
        </w:tabs>
        <w:spacing w:after="0" w:line="240" w:lineRule="auto"/>
        <w:ind w:firstLine="778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>Распределение  бюджетных  ассигнований  на  реализацию  основного мероприятия утверждается решением Собрания представителей Щеки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0C304A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304A">
        <w:rPr>
          <w:rFonts w:ascii="Times New Roman" w:hAnsi="Times New Roman" w:cs="Times New Roman"/>
          <w:sz w:val="24"/>
          <w:szCs w:val="24"/>
        </w:rPr>
        <w:t xml:space="preserve">района о бюджете муниципального образования на очередной финансовый год и </w:t>
      </w:r>
      <w:r>
        <w:rPr>
          <w:rFonts w:ascii="Times New Roman" w:hAnsi="Times New Roman" w:cs="Times New Roman"/>
          <w:sz w:val="24"/>
          <w:szCs w:val="24"/>
        </w:rPr>
        <w:t>на</w:t>
      </w:r>
      <w:r w:rsidRPr="000C304A">
        <w:rPr>
          <w:rFonts w:ascii="Times New Roman" w:hAnsi="Times New Roman" w:cs="Times New Roman"/>
          <w:sz w:val="24"/>
          <w:szCs w:val="24"/>
        </w:rPr>
        <w:t xml:space="preserve"> плановый период.</w:t>
      </w:r>
    </w:p>
    <w:p w:rsidR="00D170D4" w:rsidRPr="000C304A" w:rsidRDefault="00D170D4" w:rsidP="00F02339">
      <w:pPr>
        <w:shd w:val="clear" w:color="auto" w:fill="FFFFFF"/>
        <w:tabs>
          <w:tab w:val="left" w:pos="9734"/>
        </w:tabs>
        <w:spacing w:after="0" w:line="240" w:lineRule="auto"/>
        <w:ind w:firstLine="778"/>
        <w:jc w:val="both"/>
        <w:rPr>
          <w:rFonts w:ascii="Times New Roman" w:hAnsi="Times New Roman" w:cs="Times New Roman"/>
          <w:sz w:val="24"/>
          <w:szCs w:val="24"/>
        </w:rPr>
      </w:pPr>
      <w:r w:rsidRPr="000C304A">
        <w:rPr>
          <w:rFonts w:ascii="Times New Roman" w:hAnsi="Times New Roman" w:cs="Times New Roman"/>
          <w:sz w:val="24"/>
          <w:szCs w:val="24"/>
        </w:rPr>
        <w:t>Объемы   финансирования   основного   мероприятий      уточняются   в установленном порядке.</w:t>
      </w:r>
    </w:p>
    <w:p w:rsidR="00D170D4" w:rsidRPr="000C304A" w:rsidRDefault="00D170D4" w:rsidP="00D7200B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D7200B" w:rsidRDefault="00D170D4" w:rsidP="00F90DA0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7200B"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</w:t>
      </w:r>
    </w:p>
    <w:p w:rsidR="00D170D4" w:rsidRDefault="00D170D4" w:rsidP="00F90DA0">
      <w:pPr>
        <w:pStyle w:val="ConsPlusNormal"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7200B">
        <w:rPr>
          <w:rFonts w:ascii="Times New Roman" w:hAnsi="Times New Roman" w:cs="Times New Roman"/>
          <w:b/>
          <w:bCs/>
          <w:sz w:val="24"/>
          <w:szCs w:val="24"/>
        </w:rPr>
        <w:t>комитета по образованию</w:t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7200B">
        <w:rPr>
          <w:rFonts w:ascii="Times New Roman" w:hAnsi="Times New Roman" w:cs="Times New Roman"/>
          <w:b/>
          <w:bCs/>
          <w:sz w:val="24"/>
          <w:szCs w:val="24"/>
        </w:rPr>
        <w:tab/>
        <w:t>С.В.Муравьева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  <w:sectPr w:rsidR="00D170D4" w:rsidRPr="007B2D5A" w:rsidSect="001C672A">
          <w:headerReference w:type="default" r:id="rId10"/>
          <w:footerReference w:type="default" r:id="rId11"/>
          <w:pgSz w:w="11906" w:h="16838"/>
          <w:pgMar w:top="1134" w:right="851" w:bottom="1134" w:left="1701" w:header="284" w:footer="284" w:gutter="0"/>
          <w:pgNumType w:start="4"/>
          <w:cols w:space="720"/>
          <w:noEndnote/>
          <w:titlePg/>
        </w:sectPr>
      </w:pP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bookmarkStart w:id="6" w:name="_GoBack"/>
      <w:bookmarkEnd w:id="6"/>
      <w:r w:rsidRPr="007B2D5A">
        <w:rPr>
          <w:rFonts w:ascii="Times New Roman" w:hAnsi="Times New Roman" w:cs="Times New Roman"/>
          <w:sz w:val="24"/>
          <w:szCs w:val="24"/>
        </w:rPr>
        <w:t>риложение 6</w:t>
      </w:r>
    </w:p>
    <w:p w:rsidR="00D170D4" w:rsidRPr="007B2D5A" w:rsidRDefault="00D170D4" w:rsidP="007B2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B2D5A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D170D4" w:rsidRPr="007B2D5A" w:rsidRDefault="00D170D4" w:rsidP="007B2D5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170D4" w:rsidRPr="0024009F" w:rsidRDefault="00D170D4" w:rsidP="00385411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7" w:name="Par3476"/>
      <w:bookmarkEnd w:id="7"/>
      <w:r w:rsidRPr="0024009F">
        <w:rPr>
          <w:rFonts w:ascii="Times New Roman" w:hAnsi="Times New Roman" w:cs="Times New Roman"/>
          <w:b/>
          <w:bCs/>
          <w:sz w:val="24"/>
          <w:szCs w:val="24"/>
        </w:rPr>
        <w:t>Общая потребность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4009F">
        <w:rPr>
          <w:rFonts w:ascii="Times New Roman" w:hAnsi="Times New Roman" w:cs="Times New Roman"/>
          <w:b/>
          <w:bCs/>
          <w:sz w:val="24"/>
          <w:szCs w:val="24"/>
        </w:rPr>
        <w:t>в ресурсах муниципальной программы</w:t>
      </w:r>
    </w:p>
    <w:p w:rsidR="00D170D4" w:rsidRDefault="00D170D4" w:rsidP="00385411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009F">
        <w:rPr>
          <w:rFonts w:ascii="Times New Roman" w:hAnsi="Times New Roman" w:cs="Times New Roman"/>
          <w:b/>
          <w:bCs/>
          <w:sz w:val="24"/>
          <w:szCs w:val="24"/>
        </w:rPr>
        <w:t>"Развитие образования и архивного делав муниципальном образовании Щекинский район"</w:t>
      </w:r>
    </w:p>
    <w:p w:rsidR="00D170D4" w:rsidRPr="0024009F" w:rsidRDefault="00D170D4" w:rsidP="00385411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4969" w:type="pct"/>
        <w:tblInd w:w="-106" w:type="dxa"/>
        <w:tblLook w:val="0000"/>
      </w:tblPr>
      <w:tblGrid>
        <w:gridCol w:w="1669"/>
        <w:gridCol w:w="1860"/>
        <w:gridCol w:w="1943"/>
        <w:gridCol w:w="1331"/>
        <w:gridCol w:w="1152"/>
        <w:gridCol w:w="1152"/>
        <w:gridCol w:w="1055"/>
        <w:gridCol w:w="1152"/>
        <w:gridCol w:w="1152"/>
        <w:gridCol w:w="1152"/>
        <w:gridCol w:w="1076"/>
      </w:tblGrid>
      <w:tr w:rsidR="00D170D4" w:rsidRPr="00FC1E78">
        <w:trPr>
          <w:trHeight w:val="285"/>
          <w:tblHeader/>
        </w:trPr>
        <w:tc>
          <w:tcPr>
            <w:tcW w:w="5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Статус</w:t>
            </w:r>
          </w:p>
        </w:tc>
        <w:tc>
          <w:tcPr>
            <w:tcW w:w="633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66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Источник</w:t>
            </w: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</w:t>
            </w: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инансирования</w:t>
            </w:r>
          </w:p>
        </w:tc>
        <w:tc>
          <w:tcPr>
            <w:tcW w:w="3138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Объем расходов (тыс.руб.)</w:t>
            </w:r>
          </w:p>
        </w:tc>
      </w:tr>
      <w:tr w:rsidR="00D170D4" w:rsidRPr="00FC1E78">
        <w:trPr>
          <w:trHeight w:val="285"/>
          <w:tblHeader/>
        </w:trPr>
        <w:tc>
          <w:tcPr>
            <w:tcW w:w="5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5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2685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 том числе  по годам:</w:t>
            </w:r>
          </w:p>
        </w:tc>
      </w:tr>
      <w:tr w:rsidR="00D170D4" w:rsidRPr="00FC1E78">
        <w:trPr>
          <w:trHeight w:val="285"/>
          <w:tblHeader/>
        </w:trPr>
        <w:tc>
          <w:tcPr>
            <w:tcW w:w="5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5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2014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2020</w:t>
            </w:r>
          </w:p>
        </w:tc>
      </w:tr>
      <w:tr w:rsidR="00D170D4" w:rsidRPr="00FC1E78">
        <w:trPr>
          <w:trHeight w:val="285"/>
        </w:trPr>
        <w:tc>
          <w:tcPr>
            <w:tcW w:w="568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Муниципальная программа</w:t>
            </w:r>
          </w:p>
        </w:tc>
        <w:tc>
          <w:tcPr>
            <w:tcW w:w="633" w:type="pct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«Развитие образования и архивного дела в муниципальном образовании Щекинский район»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8070535,0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1031054,1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1046816,3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1092942,7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1221311,1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1218721,90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19066,8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1240622,1</w:t>
            </w:r>
          </w:p>
        </w:tc>
      </w:tr>
      <w:tr w:rsidR="00D170D4" w:rsidRPr="00FC1E78">
        <w:trPr>
          <w:trHeight w:val="285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5270,0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5270,0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85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6014169,10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786386,2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829012,7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863858,2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885101,2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877235,20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867768,8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904806,8</w:t>
            </w:r>
          </w:p>
        </w:tc>
      </w:tr>
      <w:tr w:rsidR="00D170D4" w:rsidRPr="00FC1E78">
        <w:trPr>
          <w:trHeight w:val="509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1673519,3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238279,2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217077,5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229084,5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245992,7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246277,9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56145,1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240662,4</w:t>
            </w:r>
          </w:p>
        </w:tc>
      </w:tr>
      <w:tr w:rsidR="00D170D4" w:rsidRPr="00FC1E78">
        <w:trPr>
          <w:trHeight w:val="825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бюджет МО поселений Щекинского района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1844,8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1118,7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726,1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323"/>
        </w:trPr>
        <w:tc>
          <w:tcPr>
            <w:tcW w:w="568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375731,80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3858E5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858E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90217,20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3858E5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858E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95208,8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3858E5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858E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95152,9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3858E5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858E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95152,9</w:t>
            </w:r>
          </w:p>
        </w:tc>
      </w:tr>
      <w:tr w:rsidR="00D170D4" w:rsidRPr="00FC1E78">
        <w:trPr>
          <w:trHeight w:val="250"/>
        </w:trPr>
        <w:tc>
          <w:tcPr>
            <w:tcW w:w="568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Подпрограмма 1 </w:t>
            </w:r>
          </w:p>
        </w:tc>
        <w:tc>
          <w:tcPr>
            <w:tcW w:w="633" w:type="pct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«Развитие дошкольного образования»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3084742,5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336943,2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357014,9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387542,2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497315,8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500417,2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506008,5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499500,7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5270,0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5270,0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2155671,2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252844,0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286710,3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309189,3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327732,5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326748,7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320401,3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332045,1</w:t>
            </w:r>
          </w:p>
        </w:tc>
      </w:tr>
      <w:tr w:rsidR="00D170D4" w:rsidRPr="00FC1E78">
        <w:trPr>
          <w:trHeight w:val="555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 xml:space="preserve">бюджет МО  Щекинского района 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570712,1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78829,2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70304,6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78352,9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84712,2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84225,2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96219,8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78068,2</w:t>
            </w:r>
          </w:p>
        </w:tc>
      </w:tr>
      <w:tr w:rsidR="00D170D4" w:rsidRPr="00FC1E78">
        <w:trPr>
          <w:trHeight w:val="479"/>
        </w:trPr>
        <w:tc>
          <w:tcPr>
            <w:tcW w:w="568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353089,20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84871,1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89443,3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89387,4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89387,4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Подпрограмма 2</w:t>
            </w:r>
          </w:p>
        </w:tc>
        <w:tc>
          <w:tcPr>
            <w:tcW w:w="633" w:type="pct"/>
            <w:vMerge w:val="restart"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«Развитие общего образования»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4331662,90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611938,7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615796,8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633386,7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635672,3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607632,6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601176,0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626059,8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3753377,9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528356,4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539669,0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552100,0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547529,9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523883,3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518970,4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542868,9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 xml:space="preserve">бюджет МО  Щекинского района 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565904,4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83582,3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76127,8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81286,7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85361,8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80549,3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79005,6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79990,9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12380,6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2780,6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3200,0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3200,0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3200,0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Подпрограмма 3</w:t>
            </w:r>
          </w:p>
        </w:tc>
        <w:tc>
          <w:tcPr>
            <w:tcW w:w="633" w:type="pct"/>
            <w:vMerge w:val="restart"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«Развитие дополнительного образования»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551321,00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66355,1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60693,4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59330,1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75837,7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94320,5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95763,1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99021,1</w:t>
            </w:r>
          </w:p>
        </w:tc>
      </w:tr>
      <w:tr w:rsidR="00D170D4" w:rsidRPr="00FC1E78">
        <w:trPr>
          <w:trHeight w:val="361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105089,8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5178,3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2633,4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2546,2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9838,8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26603,2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28397,1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29892,8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 xml:space="preserve">бюджет МО  Щекинского района 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435369,1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60576,7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58060,0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56783,9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63433,4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65151,8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64800,5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66562,8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МО поселений Щекинского района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600,1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600,1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10262,0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2565,5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2565,5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2565,5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2565,5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Подпрограмма 4</w:t>
            </w:r>
          </w:p>
        </w:tc>
        <w:tc>
          <w:tcPr>
            <w:tcW w:w="633" w:type="pct"/>
            <w:vMerge w:val="restart"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«Развитие архивного дела»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17360,1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2863,2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2200,2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2237,7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2491,3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2529,9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2497,3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2540,5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 xml:space="preserve">бюджет МО  Щекинского района 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16085,2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2337,1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1474,1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2215,0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2491,3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2529,9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2497,3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2540,5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МО поселений Щекинского района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1244,7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518,6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726,1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>
        <w:trPr>
          <w:trHeight w:val="270"/>
        </w:trPr>
        <w:tc>
          <w:tcPr>
            <w:tcW w:w="568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FC1E78" w:rsidTr="007B663F">
        <w:trPr>
          <w:trHeight w:val="270"/>
        </w:trPr>
        <w:tc>
          <w:tcPr>
            <w:tcW w:w="568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0D4" w:rsidRPr="00FC1E78" w:rsidTr="007B663F">
        <w:trPr>
          <w:trHeight w:val="260"/>
        </w:trPr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Подпрограмма 5</w:t>
            </w: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«Обеспечение организации предоставления услуг в сфере образования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85064,1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12953,9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11111,0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10446,0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809,6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13621,7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13621,9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13500,0</w:t>
            </w:r>
          </w:p>
        </w:tc>
      </w:tr>
      <w:tr w:rsidR="00D170D4" w:rsidRPr="00FC1E78" w:rsidTr="007B663F">
        <w:trPr>
          <w:trHeight w:val="270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170D4" w:rsidRPr="00FC1E78" w:rsidTr="007B663F">
        <w:trPr>
          <w:trHeight w:val="270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 w:rsidTr="007B663F">
        <w:trPr>
          <w:trHeight w:val="515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85064,1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12953,9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11111,0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10446,0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9809,6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13621,7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13621,9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385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13500,0</w:t>
            </w:r>
          </w:p>
        </w:tc>
      </w:tr>
      <w:tr w:rsidR="00D170D4" w:rsidRPr="00FC1E78" w:rsidTr="007B663F">
        <w:trPr>
          <w:trHeight w:val="302"/>
        </w:trPr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7B66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Основное мероприятие</w:t>
            </w:r>
          </w:p>
          <w:p w:rsidR="00D170D4" w:rsidRPr="00FC1E78" w:rsidRDefault="00D170D4" w:rsidP="007B66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7B66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«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Проверка сметной документации»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384,4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184,4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 w:rsidTr="007B663F">
        <w:trPr>
          <w:trHeight w:val="399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170D4" w:rsidRPr="00FC1E78" w:rsidTr="007B663F">
        <w:trPr>
          <w:trHeight w:val="439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Тульской области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  <w:tr w:rsidR="00D170D4" w:rsidRPr="00FC1E78" w:rsidTr="007B663F">
        <w:trPr>
          <w:trHeight w:val="433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C1E78">
              <w:rPr>
                <w:rFonts w:ascii="Times New Roman" w:hAnsi="Times New Roman" w:cs="Times New Roman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384,4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184,4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6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170D4" w:rsidRPr="00FC1E78" w:rsidRDefault="00D170D4" w:rsidP="00B573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</w:tr>
    </w:tbl>
    <w:p w:rsidR="00D170D4" w:rsidRDefault="00D170D4" w:rsidP="00385411">
      <w:pPr>
        <w:pStyle w:val="ConsPlusNormal"/>
        <w:ind w:left="720"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Default="00D170D4" w:rsidP="00385411">
      <w:pPr>
        <w:pStyle w:val="ConsPlusNormal"/>
        <w:ind w:left="720"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Default="00D170D4" w:rsidP="00385411">
      <w:pPr>
        <w:pStyle w:val="ConsPlusNormal"/>
        <w:ind w:left="720"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D170D4" w:rsidRPr="00FB6A99" w:rsidRDefault="00D170D4" w:rsidP="00385411">
      <w:pPr>
        <w:pStyle w:val="ConsPlusNormal"/>
        <w:ind w:left="72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FB6A99">
        <w:rPr>
          <w:rFonts w:ascii="Times New Roman" w:hAnsi="Times New Roman" w:cs="Times New Roman"/>
          <w:b/>
          <w:bCs/>
          <w:sz w:val="24"/>
          <w:szCs w:val="24"/>
        </w:rPr>
        <w:t>Председатель комитета по образованию</w:t>
      </w:r>
      <w:r w:rsidRPr="00FB6A9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FB6A9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FB6A9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FB6A9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FB6A9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FB6A99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С.В. Муравьева</w:t>
      </w:r>
    </w:p>
    <w:sectPr w:rsidR="00D170D4" w:rsidRPr="00FB6A99" w:rsidSect="0024009F">
      <w:headerReference w:type="default" r:id="rId12"/>
      <w:footerReference w:type="default" r:id="rId13"/>
      <w:pgSz w:w="16838" w:h="11906" w:orient="landscape"/>
      <w:pgMar w:top="1701" w:right="1134" w:bottom="851" w:left="1134" w:header="284" w:footer="284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70D4" w:rsidRDefault="00D170D4">
      <w:pPr>
        <w:spacing w:after="0" w:line="240" w:lineRule="auto"/>
      </w:pPr>
      <w:r>
        <w:separator/>
      </w:r>
    </w:p>
  </w:endnote>
  <w:endnote w:type="continuationSeparator" w:id="1">
    <w:p w:rsidR="00D170D4" w:rsidRDefault="00D17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70D4" w:rsidRDefault="00D170D4" w:rsidP="00C30EFC">
    <w:pPr>
      <w:pStyle w:val="ConsPlusNormal"/>
      <w:jc w:val="center"/>
      <w:rPr>
        <w:sz w:val="2"/>
        <w:szCs w:val="2"/>
      </w:rPr>
    </w:pPr>
  </w:p>
  <w:p w:rsidR="00D170D4" w:rsidRPr="00C30EFC" w:rsidRDefault="00D170D4">
    <w:pPr>
      <w:pStyle w:val="ConsPlusNormal"/>
      <w:rPr>
        <w:rFonts w:ascii="Times New Roman" w:hAnsi="Times New Roman" w:cs="Times New Roman"/>
        <w:sz w:val="16"/>
        <w:szCs w:val="16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70D4" w:rsidRDefault="00D170D4" w:rsidP="0024009F">
    <w:pPr>
      <w:pStyle w:val="ConsPlusNormal"/>
      <w:jc w:val="center"/>
      <w:rPr>
        <w:sz w:val="2"/>
        <w:szCs w:val="2"/>
      </w:rPr>
    </w:pPr>
  </w:p>
  <w:p w:rsidR="00D170D4" w:rsidRPr="0024009F" w:rsidRDefault="00D170D4">
    <w:pPr>
      <w:pStyle w:val="ConsPlusNormal"/>
      <w:rPr>
        <w:rFonts w:ascii="Times New Roman" w:hAnsi="Times New Roman" w:cs="Times New Roman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70D4" w:rsidRDefault="00D170D4">
      <w:pPr>
        <w:spacing w:after="0" w:line="240" w:lineRule="auto"/>
      </w:pPr>
      <w:r>
        <w:separator/>
      </w:r>
    </w:p>
  </w:footnote>
  <w:footnote w:type="continuationSeparator" w:id="1">
    <w:p w:rsidR="00D170D4" w:rsidRDefault="00D170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70D4" w:rsidRPr="001C672A" w:rsidRDefault="00D170D4" w:rsidP="00E1506F">
    <w:pPr>
      <w:pStyle w:val="Header"/>
      <w:framePr w:wrap="auto" w:vAnchor="text" w:hAnchor="margin" w:xAlign="center" w:y="1"/>
      <w:rPr>
        <w:rStyle w:val="PageNumber"/>
        <w:rFonts w:ascii="Times New Roman" w:hAnsi="Times New Roman" w:cs="Times New Roman"/>
        <w:sz w:val="24"/>
        <w:szCs w:val="24"/>
      </w:rPr>
    </w:pPr>
    <w:r w:rsidRPr="001C672A">
      <w:rPr>
        <w:rStyle w:val="PageNumber"/>
        <w:rFonts w:ascii="Times New Roman" w:hAnsi="Times New Roman" w:cs="Times New Roman"/>
        <w:sz w:val="24"/>
        <w:szCs w:val="24"/>
      </w:rPr>
      <w:fldChar w:fldCharType="begin"/>
    </w:r>
    <w:r w:rsidRPr="001C672A">
      <w:rPr>
        <w:rStyle w:val="PageNumber"/>
        <w:rFonts w:ascii="Times New Roman" w:hAnsi="Times New Roman" w:cs="Times New Roman"/>
        <w:sz w:val="24"/>
        <w:szCs w:val="24"/>
      </w:rPr>
      <w:instrText xml:space="preserve">PAGE  </w:instrText>
    </w:r>
    <w:r w:rsidRPr="001C672A">
      <w:rPr>
        <w:rStyle w:val="PageNumber"/>
        <w:rFonts w:ascii="Times New Roman" w:hAnsi="Times New Roman" w:cs="Times New Roman"/>
        <w:sz w:val="24"/>
        <w:szCs w:val="24"/>
      </w:rPr>
      <w:fldChar w:fldCharType="separate"/>
    </w:r>
    <w:r>
      <w:rPr>
        <w:rStyle w:val="PageNumber"/>
        <w:rFonts w:ascii="Times New Roman" w:hAnsi="Times New Roman" w:cs="Times New Roman"/>
        <w:noProof/>
        <w:sz w:val="24"/>
        <w:szCs w:val="24"/>
      </w:rPr>
      <w:t>9</w:t>
    </w:r>
    <w:r w:rsidRPr="001C672A">
      <w:rPr>
        <w:rStyle w:val="PageNumber"/>
        <w:rFonts w:ascii="Times New Roman" w:hAnsi="Times New Roman" w:cs="Times New Roman"/>
        <w:sz w:val="24"/>
        <w:szCs w:val="24"/>
      </w:rPr>
      <w:fldChar w:fldCharType="end"/>
    </w:r>
  </w:p>
  <w:p w:rsidR="00D170D4" w:rsidRPr="0055557C" w:rsidRDefault="00D170D4" w:rsidP="0055557C">
    <w:pPr>
      <w:pStyle w:val="Header"/>
      <w:tabs>
        <w:tab w:val="clear" w:pos="4677"/>
      </w:tabs>
      <w:spacing w:after="0" w:line="240" w:lineRule="auto"/>
      <w:rPr>
        <w:rFonts w:ascii="Times New Roman" w:hAnsi="Times New Roman" w:cs="Times New Roman"/>
        <w:sz w:val="16"/>
        <w:szCs w:val="1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70D4" w:rsidRPr="0024009F" w:rsidRDefault="00D170D4" w:rsidP="0024009F">
    <w:pPr>
      <w:pStyle w:val="Header"/>
      <w:tabs>
        <w:tab w:val="clear" w:pos="4677"/>
      </w:tabs>
      <w:spacing w:after="0" w:line="240" w:lineRule="auto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8ACED94"/>
    <w:lvl w:ilvl="0">
      <w:numFmt w:val="decimal"/>
      <w:lvlText w:val="*"/>
      <w:lvlJc w:val="left"/>
    </w:lvl>
  </w:abstractNum>
  <w:abstractNum w:abstractNumId="1">
    <w:nsid w:val="171112B0"/>
    <w:multiLevelType w:val="singleLevel"/>
    <w:tmpl w:val="5332314C"/>
    <w:lvl w:ilvl="0">
      <w:start w:val="2014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">
    <w:nsid w:val="1FCE53FA"/>
    <w:multiLevelType w:val="hybridMultilevel"/>
    <w:tmpl w:val="41D4F10A"/>
    <w:lvl w:ilvl="0" w:tplc="0FD6CE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1113247"/>
    <w:multiLevelType w:val="hybridMultilevel"/>
    <w:tmpl w:val="7D92B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414D4E"/>
    <w:multiLevelType w:val="multilevel"/>
    <w:tmpl w:val="B4A262BE"/>
    <w:lvl w:ilvl="0">
      <w:start w:val="1"/>
      <w:numFmt w:val="decimal"/>
      <w:pStyle w:val="a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471"/>
        </w:tabs>
        <w:ind w:left="3199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510F68B7"/>
    <w:multiLevelType w:val="singleLevel"/>
    <w:tmpl w:val="140ED3D8"/>
    <w:lvl w:ilvl="0">
      <w:start w:val="2014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6">
    <w:nsid w:val="5DFC5C40"/>
    <w:multiLevelType w:val="hybridMultilevel"/>
    <w:tmpl w:val="0DA6D8A2"/>
    <w:lvl w:ilvl="0" w:tplc="A550746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7">
    <w:nsid w:val="6FBD79B8"/>
    <w:multiLevelType w:val="hybridMultilevel"/>
    <w:tmpl w:val="B8C275A8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7"/>
  </w:num>
  <w:num w:numId="6">
    <w:abstractNumId w:val="0"/>
    <w:lvlOverride w:ilvl="0">
      <w:lvl w:ilvl="0"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6"/>
  </w:num>
  <w:num w:numId="8">
    <w:abstractNumId w:val="1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1563"/>
    <w:rsid w:val="00000E85"/>
    <w:rsid w:val="00000F47"/>
    <w:rsid w:val="000116E3"/>
    <w:rsid w:val="0001710D"/>
    <w:rsid w:val="0002725E"/>
    <w:rsid w:val="00027BA2"/>
    <w:rsid w:val="000528DD"/>
    <w:rsid w:val="000548D1"/>
    <w:rsid w:val="000636A0"/>
    <w:rsid w:val="00070360"/>
    <w:rsid w:val="00075CC4"/>
    <w:rsid w:val="00085CE9"/>
    <w:rsid w:val="0008663C"/>
    <w:rsid w:val="0009054E"/>
    <w:rsid w:val="000A1215"/>
    <w:rsid w:val="000B5C47"/>
    <w:rsid w:val="000B6EF8"/>
    <w:rsid w:val="000C304A"/>
    <w:rsid w:val="000C4EB7"/>
    <w:rsid w:val="000D1A50"/>
    <w:rsid w:val="000E20D5"/>
    <w:rsid w:val="000E55B5"/>
    <w:rsid w:val="000F65BF"/>
    <w:rsid w:val="001022FA"/>
    <w:rsid w:val="00105BEF"/>
    <w:rsid w:val="001436AF"/>
    <w:rsid w:val="00143F9C"/>
    <w:rsid w:val="001478EC"/>
    <w:rsid w:val="00153B8E"/>
    <w:rsid w:val="001542DA"/>
    <w:rsid w:val="0015586D"/>
    <w:rsid w:val="00156D4F"/>
    <w:rsid w:val="001609C7"/>
    <w:rsid w:val="001620A4"/>
    <w:rsid w:val="0017177A"/>
    <w:rsid w:val="00173B53"/>
    <w:rsid w:val="001808FC"/>
    <w:rsid w:val="0018200E"/>
    <w:rsid w:val="00187DA9"/>
    <w:rsid w:val="001955D7"/>
    <w:rsid w:val="001B665D"/>
    <w:rsid w:val="001C672A"/>
    <w:rsid w:val="001C698D"/>
    <w:rsid w:val="001D0084"/>
    <w:rsid w:val="001D3F83"/>
    <w:rsid w:val="001E3B8B"/>
    <w:rsid w:val="001F10E0"/>
    <w:rsid w:val="001F4763"/>
    <w:rsid w:val="001F48EB"/>
    <w:rsid w:val="0020314A"/>
    <w:rsid w:val="00211A27"/>
    <w:rsid w:val="00217A0F"/>
    <w:rsid w:val="00221C87"/>
    <w:rsid w:val="00221D28"/>
    <w:rsid w:val="00222057"/>
    <w:rsid w:val="002251CC"/>
    <w:rsid w:val="00226D84"/>
    <w:rsid w:val="002331C4"/>
    <w:rsid w:val="00233B34"/>
    <w:rsid w:val="0024009F"/>
    <w:rsid w:val="00247C89"/>
    <w:rsid w:val="00250AAA"/>
    <w:rsid w:val="002616BD"/>
    <w:rsid w:val="00261CC4"/>
    <w:rsid w:val="00263968"/>
    <w:rsid w:val="00271228"/>
    <w:rsid w:val="002724C9"/>
    <w:rsid w:val="00272523"/>
    <w:rsid w:val="002818B2"/>
    <w:rsid w:val="002827DB"/>
    <w:rsid w:val="002A5D3A"/>
    <w:rsid w:val="002A6CD8"/>
    <w:rsid w:val="002B4412"/>
    <w:rsid w:val="002C26CE"/>
    <w:rsid w:val="002D0F87"/>
    <w:rsid w:val="002D17D6"/>
    <w:rsid w:val="003018FF"/>
    <w:rsid w:val="003071C4"/>
    <w:rsid w:val="003079DF"/>
    <w:rsid w:val="00315824"/>
    <w:rsid w:val="003421F4"/>
    <w:rsid w:val="00344F69"/>
    <w:rsid w:val="00346837"/>
    <w:rsid w:val="00347A5E"/>
    <w:rsid w:val="00347B62"/>
    <w:rsid w:val="00353974"/>
    <w:rsid w:val="003558AA"/>
    <w:rsid w:val="003731BF"/>
    <w:rsid w:val="00382092"/>
    <w:rsid w:val="003847F8"/>
    <w:rsid w:val="00385411"/>
    <w:rsid w:val="003858E5"/>
    <w:rsid w:val="00394A8E"/>
    <w:rsid w:val="003A3AAA"/>
    <w:rsid w:val="003B29B1"/>
    <w:rsid w:val="003C1145"/>
    <w:rsid w:val="003D3F17"/>
    <w:rsid w:val="003E0C7E"/>
    <w:rsid w:val="003E31E1"/>
    <w:rsid w:val="003E4A4F"/>
    <w:rsid w:val="003E652C"/>
    <w:rsid w:val="00401E5B"/>
    <w:rsid w:val="004041C7"/>
    <w:rsid w:val="00407C12"/>
    <w:rsid w:val="00410547"/>
    <w:rsid w:val="004118D5"/>
    <w:rsid w:val="00416BD3"/>
    <w:rsid w:val="004215C3"/>
    <w:rsid w:val="00424447"/>
    <w:rsid w:val="0042650B"/>
    <w:rsid w:val="00442E3D"/>
    <w:rsid w:val="0045644F"/>
    <w:rsid w:val="00456AC8"/>
    <w:rsid w:val="00475023"/>
    <w:rsid w:val="00482E83"/>
    <w:rsid w:val="004A047C"/>
    <w:rsid w:val="004A4948"/>
    <w:rsid w:val="004B1B90"/>
    <w:rsid w:val="004B45F3"/>
    <w:rsid w:val="004C0F71"/>
    <w:rsid w:val="004C3016"/>
    <w:rsid w:val="004C65E8"/>
    <w:rsid w:val="004E00C8"/>
    <w:rsid w:val="004E20E4"/>
    <w:rsid w:val="004F2685"/>
    <w:rsid w:val="004F3534"/>
    <w:rsid w:val="00505426"/>
    <w:rsid w:val="0051306B"/>
    <w:rsid w:val="0052009C"/>
    <w:rsid w:val="00522F66"/>
    <w:rsid w:val="00523C83"/>
    <w:rsid w:val="0053104E"/>
    <w:rsid w:val="0053319E"/>
    <w:rsid w:val="00534B79"/>
    <w:rsid w:val="0053585A"/>
    <w:rsid w:val="005415B2"/>
    <w:rsid w:val="00541933"/>
    <w:rsid w:val="00553ADD"/>
    <w:rsid w:val="0055557C"/>
    <w:rsid w:val="005717D3"/>
    <w:rsid w:val="00572FE5"/>
    <w:rsid w:val="00574BBD"/>
    <w:rsid w:val="0057613B"/>
    <w:rsid w:val="0058319F"/>
    <w:rsid w:val="00591793"/>
    <w:rsid w:val="005A3924"/>
    <w:rsid w:val="005B1278"/>
    <w:rsid w:val="005B676D"/>
    <w:rsid w:val="005D23FB"/>
    <w:rsid w:val="005D359D"/>
    <w:rsid w:val="005D3FF2"/>
    <w:rsid w:val="005D52AF"/>
    <w:rsid w:val="005D6E65"/>
    <w:rsid w:val="005E282A"/>
    <w:rsid w:val="005E49FB"/>
    <w:rsid w:val="00610101"/>
    <w:rsid w:val="00612EDB"/>
    <w:rsid w:val="0061692F"/>
    <w:rsid w:val="0061695F"/>
    <w:rsid w:val="006219AA"/>
    <w:rsid w:val="006434F8"/>
    <w:rsid w:val="00644DC1"/>
    <w:rsid w:val="00645774"/>
    <w:rsid w:val="00647E39"/>
    <w:rsid w:val="006516E5"/>
    <w:rsid w:val="00672C56"/>
    <w:rsid w:val="00674982"/>
    <w:rsid w:val="00676E82"/>
    <w:rsid w:val="0068214F"/>
    <w:rsid w:val="00687512"/>
    <w:rsid w:val="00687B66"/>
    <w:rsid w:val="00694A6D"/>
    <w:rsid w:val="00697C76"/>
    <w:rsid w:val="006B1E8D"/>
    <w:rsid w:val="006B5637"/>
    <w:rsid w:val="006C0ACB"/>
    <w:rsid w:val="006C3560"/>
    <w:rsid w:val="006D26BA"/>
    <w:rsid w:val="006D2B16"/>
    <w:rsid w:val="006E30C5"/>
    <w:rsid w:val="006F1618"/>
    <w:rsid w:val="006F3C7E"/>
    <w:rsid w:val="006F47CB"/>
    <w:rsid w:val="006F7E4B"/>
    <w:rsid w:val="007076D0"/>
    <w:rsid w:val="007131C8"/>
    <w:rsid w:val="00724454"/>
    <w:rsid w:val="00727442"/>
    <w:rsid w:val="007412F3"/>
    <w:rsid w:val="00743075"/>
    <w:rsid w:val="00751BED"/>
    <w:rsid w:val="00773740"/>
    <w:rsid w:val="00781AB6"/>
    <w:rsid w:val="0079059A"/>
    <w:rsid w:val="00790AF7"/>
    <w:rsid w:val="00791BE6"/>
    <w:rsid w:val="00795E98"/>
    <w:rsid w:val="007A21E5"/>
    <w:rsid w:val="007A249D"/>
    <w:rsid w:val="007B2285"/>
    <w:rsid w:val="007B2D5A"/>
    <w:rsid w:val="007B663F"/>
    <w:rsid w:val="007C1563"/>
    <w:rsid w:val="007C2B55"/>
    <w:rsid w:val="007C6D41"/>
    <w:rsid w:val="007D04B3"/>
    <w:rsid w:val="007D1D7F"/>
    <w:rsid w:val="007D547B"/>
    <w:rsid w:val="007F2702"/>
    <w:rsid w:val="007F477E"/>
    <w:rsid w:val="00804BC8"/>
    <w:rsid w:val="00831979"/>
    <w:rsid w:val="008416BE"/>
    <w:rsid w:val="008435F2"/>
    <w:rsid w:val="00846F20"/>
    <w:rsid w:val="00853012"/>
    <w:rsid w:val="00853935"/>
    <w:rsid w:val="00864956"/>
    <w:rsid w:val="00865D46"/>
    <w:rsid w:val="00873417"/>
    <w:rsid w:val="00873784"/>
    <w:rsid w:val="008815B8"/>
    <w:rsid w:val="00885031"/>
    <w:rsid w:val="00887C1A"/>
    <w:rsid w:val="008907D8"/>
    <w:rsid w:val="008930FD"/>
    <w:rsid w:val="008A0933"/>
    <w:rsid w:val="008A1499"/>
    <w:rsid w:val="008A4E4C"/>
    <w:rsid w:val="008A5188"/>
    <w:rsid w:val="008A7DCD"/>
    <w:rsid w:val="008B1419"/>
    <w:rsid w:val="008B320E"/>
    <w:rsid w:val="008D5D74"/>
    <w:rsid w:val="008E1303"/>
    <w:rsid w:val="008E6C54"/>
    <w:rsid w:val="008F775F"/>
    <w:rsid w:val="009005E6"/>
    <w:rsid w:val="00901D5E"/>
    <w:rsid w:val="0090308E"/>
    <w:rsid w:val="00904486"/>
    <w:rsid w:val="0091071A"/>
    <w:rsid w:val="00912A05"/>
    <w:rsid w:val="00917244"/>
    <w:rsid w:val="0092194F"/>
    <w:rsid w:val="00922548"/>
    <w:rsid w:val="00924B4A"/>
    <w:rsid w:val="00942033"/>
    <w:rsid w:val="009469A9"/>
    <w:rsid w:val="00965276"/>
    <w:rsid w:val="009676F8"/>
    <w:rsid w:val="009737F1"/>
    <w:rsid w:val="009808C2"/>
    <w:rsid w:val="009930DC"/>
    <w:rsid w:val="009A2E55"/>
    <w:rsid w:val="009A3EE9"/>
    <w:rsid w:val="009A51A8"/>
    <w:rsid w:val="009A66B2"/>
    <w:rsid w:val="009B116D"/>
    <w:rsid w:val="009B2D73"/>
    <w:rsid w:val="009C180C"/>
    <w:rsid w:val="009C69AB"/>
    <w:rsid w:val="009C70B6"/>
    <w:rsid w:val="009C71D8"/>
    <w:rsid w:val="009C7E3D"/>
    <w:rsid w:val="009D0CB9"/>
    <w:rsid w:val="009D53D8"/>
    <w:rsid w:val="009E1C9D"/>
    <w:rsid w:val="00A0439F"/>
    <w:rsid w:val="00A07E97"/>
    <w:rsid w:val="00A07F02"/>
    <w:rsid w:val="00A21B41"/>
    <w:rsid w:val="00A27126"/>
    <w:rsid w:val="00A2741C"/>
    <w:rsid w:val="00A32395"/>
    <w:rsid w:val="00A32629"/>
    <w:rsid w:val="00A345E4"/>
    <w:rsid w:val="00A35619"/>
    <w:rsid w:val="00A3791C"/>
    <w:rsid w:val="00A471B2"/>
    <w:rsid w:val="00A47C56"/>
    <w:rsid w:val="00A5480D"/>
    <w:rsid w:val="00A72E83"/>
    <w:rsid w:val="00A842CB"/>
    <w:rsid w:val="00AA23C4"/>
    <w:rsid w:val="00AA2FC2"/>
    <w:rsid w:val="00AA33E2"/>
    <w:rsid w:val="00AB38DA"/>
    <w:rsid w:val="00AC4D10"/>
    <w:rsid w:val="00AC6213"/>
    <w:rsid w:val="00AE4121"/>
    <w:rsid w:val="00AF1568"/>
    <w:rsid w:val="00B01C26"/>
    <w:rsid w:val="00B05986"/>
    <w:rsid w:val="00B15D0A"/>
    <w:rsid w:val="00B30A22"/>
    <w:rsid w:val="00B342A1"/>
    <w:rsid w:val="00B3616D"/>
    <w:rsid w:val="00B42575"/>
    <w:rsid w:val="00B5554B"/>
    <w:rsid w:val="00B573D4"/>
    <w:rsid w:val="00B932F6"/>
    <w:rsid w:val="00B939FE"/>
    <w:rsid w:val="00BA3865"/>
    <w:rsid w:val="00BA5266"/>
    <w:rsid w:val="00BB4BA8"/>
    <w:rsid w:val="00BB6378"/>
    <w:rsid w:val="00BC1011"/>
    <w:rsid w:val="00BD5B97"/>
    <w:rsid w:val="00BD719A"/>
    <w:rsid w:val="00BE3222"/>
    <w:rsid w:val="00BE7929"/>
    <w:rsid w:val="00BE7D72"/>
    <w:rsid w:val="00BF139A"/>
    <w:rsid w:val="00BF1ED8"/>
    <w:rsid w:val="00C0274E"/>
    <w:rsid w:val="00C03E18"/>
    <w:rsid w:val="00C07E25"/>
    <w:rsid w:val="00C24EEA"/>
    <w:rsid w:val="00C271BA"/>
    <w:rsid w:val="00C30EFC"/>
    <w:rsid w:val="00C358F7"/>
    <w:rsid w:val="00C4155F"/>
    <w:rsid w:val="00C50F38"/>
    <w:rsid w:val="00C533DB"/>
    <w:rsid w:val="00C71BEB"/>
    <w:rsid w:val="00C76250"/>
    <w:rsid w:val="00C76723"/>
    <w:rsid w:val="00C85585"/>
    <w:rsid w:val="00C875B9"/>
    <w:rsid w:val="00C87C69"/>
    <w:rsid w:val="00C92968"/>
    <w:rsid w:val="00CB4E00"/>
    <w:rsid w:val="00CB605C"/>
    <w:rsid w:val="00CC0ED4"/>
    <w:rsid w:val="00CC1069"/>
    <w:rsid w:val="00CC229F"/>
    <w:rsid w:val="00CD698D"/>
    <w:rsid w:val="00CD7AD3"/>
    <w:rsid w:val="00CE1E96"/>
    <w:rsid w:val="00CE62A9"/>
    <w:rsid w:val="00CF069A"/>
    <w:rsid w:val="00D00123"/>
    <w:rsid w:val="00D14770"/>
    <w:rsid w:val="00D170D4"/>
    <w:rsid w:val="00D21B60"/>
    <w:rsid w:val="00D25B27"/>
    <w:rsid w:val="00D32E92"/>
    <w:rsid w:val="00D36EF0"/>
    <w:rsid w:val="00D41317"/>
    <w:rsid w:val="00D445F5"/>
    <w:rsid w:val="00D47602"/>
    <w:rsid w:val="00D53D34"/>
    <w:rsid w:val="00D55F38"/>
    <w:rsid w:val="00D5634B"/>
    <w:rsid w:val="00D566D2"/>
    <w:rsid w:val="00D630F7"/>
    <w:rsid w:val="00D64910"/>
    <w:rsid w:val="00D7200B"/>
    <w:rsid w:val="00D80F46"/>
    <w:rsid w:val="00D81073"/>
    <w:rsid w:val="00DA0063"/>
    <w:rsid w:val="00DB21CD"/>
    <w:rsid w:val="00DB2DED"/>
    <w:rsid w:val="00DB2F7E"/>
    <w:rsid w:val="00DC31E6"/>
    <w:rsid w:val="00DC3442"/>
    <w:rsid w:val="00DC4271"/>
    <w:rsid w:val="00DC634D"/>
    <w:rsid w:val="00DC6776"/>
    <w:rsid w:val="00DC75E1"/>
    <w:rsid w:val="00DD3D8F"/>
    <w:rsid w:val="00DE106D"/>
    <w:rsid w:val="00DE4208"/>
    <w:rsid w:val="00DE629F"/>
    <w:rsid w:val="00E00F31"/>
    <w:rsid w:val="00E01145"/>
    <w:rsid w:val="00E0516B"/>
    <w:rsid w:val="00E07C47"/>
    <w:rsid w:val="00E103F8"/>
    <w:rsid w:val="00E1506F"/>
    <w:rsid w:val="00E258BA"/>
    <w:rsid w:val="00E31B08"/>
    <w:rsid w:val="00E32B4F"/>
    <w:rsid w:val="00E35BC2"/>
    <w:rsid w:val="00E37E07"/>
    <w:rsid w:val="00E44EAB"/>
    <w:rsid w:val="00E522CE"/>
    <w:rsid w:val="00E60B35"/>
    <w:rsid w:val="00E83A2D"/>
    <w:rsid w:val="00E868D5"/>
    <w:rsid w:val="00E87526"/>
    <w:rsid w:val="00E91974"/>
    <w:rsid w:val="00EB47C4"/>
    <w:rsid w:val="00EB50A2"/>
    <w:rsid w:val="00EB5CA0"/>
    <w:rsid w:val="00ED1369"/>
    <w:rsid w:val="00ED4B39"/>
    <w:rsid w:val="00ED753E"/>
    <w:rsid w:val="00EE100A"/>
    <w:rsid w:val="00EE5AED"/>
    <w:rsid w:val="00EF5068"/>
    <w:rsid w:val="00F02339"/>
    <w:rsid w:val="00F05DCD"/>
    <w:rsid w:val="00F0608B"/>
    <w:rsid w:val="00F15D11"/>
    <w:rsid w:val="00F312E1"/>
    <w:rsid w:val="00F31F0B"/>
    <w:rsid w:val="00F323C9"/>
    <w:rsid w:val="00F354BE"/>
    <w:rsid w:val="00F3762A"/>
    <w:rsid w:val="00F405AA"/>
    <w:rsid w:val="00F42353"/>
    <w:rsid w:val="00F424B3"/>
    <w:rsid w:val="00F42877"/>
    <w:rsid w:val="00F500B4"/>
    <w:rsid w:val="00F52D82"/>
    <w:rsid w:val="00F53A62"/>
    <w:rsid w:val="00F76D04"/>
    <w:rsid w:val="00F86F14"/>
    <w:rsid w:val="00F90DA0"/>
    <w:rsid w:val="00FB6A99"/>
    <w:rsid w:val="00FB7550"/>
    <w:rsid w:val="00FC1E78"/>
    <w:rsid w:val="00FC4B21"/>
    <w:rsid w:val="00FD1629"/>
    <w:rsid w:val="00FE0D40"/>
    <w:rsid w:val="00FE2BB1"/>
    <w:rsid w:val="00FF2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187DA9"/>
    <w:pPr>
      <w:spacing w:after="200" w:line="276" w:lineRule="auto"/>
    </w:pPr>
    <w:rPr>
      <w:rFonts w:cs="Calibri"/>
    </w:rPr>
  </w:style>
  <w:style w:type="paragraph" w:styleId="Heading1">
    <w:name w:val="heading 1"/>
    <w:aliases w:val="H1,1,H1 Char,Заголов,Çàãîëîâ,h1,ch,Глава,(раздел),Level 1 Topic Heading,Section,(Chapter) Знак Знак"/>
    <w:basedOn w:val="Normal"/>
    <w:next w:val="Normal"/>
    <w:link w:val="Heading1Char"/>
    <w:uiPriority w:val="99"/>
    <w:qFormat/>
    <w:rsid w:val="00873784"/>
    <w:pPr>
      <w:keepNext/>
      <w:spacing w:after="0" w:line="240" w:lineRule="auto"/>
      <w:jc w:val="center"/>
      <w:outlineLvl w:val="0"/>
    </w:pPr>
    <w:rPr>
      <w:sz w:val="28"/>
      <w:szCs w:val="28"/>
    </w:rPr>
  </w:style>
  <w:style w:type="paragraph" w:styleId="Heading2">
    <w:name w:val="heading 2"/>
    <w:aliases w:val="2,H2,h2,Numbered text 3,Reset numbering,Раздел,(подраздел),заголовок 2"/>
    <w:basedOn w:val="Normal"/>
    <w:next w:val="Normal"/>
    <w:link w:val="Heading2Char"/>
    <w:uiPriority w:val="99"/>
    <w:qFormat/>
    <w:rsid w:val="00D25B27"/>
    <w:pPr>
      <w:keepNext/>
      <w:spacing w:after="0" w:line="240" w:lineRule="exact"/>
      <w:jc w:val="right"/>
      <w:outlineLvl w:val="1"/>
    </w:pPr>
    <w:rPr>
      <w:b/>
      <w:bCs/>
      <w:sz w:val="28"/>
      <w:szCs w:val="28"/>
    </w:rPr>
  </w:style>
  <w:style w:type="paragraph" w:styleId="Heading3">
    <w:name w:val="heading 3"/>
    <w:aliases w:val="3,H3,(пункт)"/>
    <w:basedOn w:val="Normal"/>
    <w:next w:val="Normal"/>
    <w:link w:val="Heading3Char"/>
    <w:uiPriority w:val="99"/>
    <w:qFormat/>
    <w:rsid w:val="00D25B27"/>
    <w:pPr>
      <w:keepNext/>
      <w:spacing w:after="0" w:line="240" w:lineRule="auto"/>
      <w:jc w:val="center"/>
      <w:outlineLvl w:val="2"/>
    </w:pPr>
    <w:rPr>
      <w:b/>
      <w:bCs/>
      <w:sz w:val="28"/>
      <w:szCs w:val="28"/>
    </w:rPr>
  </w:style>
  <w:style w:type="paragraph" w:styleId="Heading4">
    <w:name w:val="heading 4"/>
    <w:aliases w:val="H4"/>
    <w:basedOn w:val="Normal"/>
    <w:next w:val="Normal"/>
    <w:link w:val="Heading4Char"/>
    <w:uiPriority w:val="99"/>
    <w:qFormat/>
    <w:rsid w:val="00D25B27"/>
    <w:pPr>
      <w:keepNext/>
      <w:spacing w:after="0" w:line="240" w:lineRule="exact"/>
      <w:jc w:val="both"/>
      <w:outlineLvl w:val="3"/>
    </w:pPr>
    <w:rPr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25B27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4"/>
    </w:pPr>
    <w:rPr>
      <w:b/>
      <w:bCs/>
      <w:sz w:val="28"/>
      <w:szCs w:val="28"/>
    </w:rPr>
  </w:style>
  <w:style w:type="paragraph" w:styleId="Heading6">
    <w:name w:val="heading 6"/>
    <w:basedOn w:val="Title"/>
    <w:next w:val="Normal"/>
    <w:link w:val="Heading6Char"/>
    <w:uiPriority w:val="99"/>
    <w:qFormat/>
    <w:rsid w:val="00D25B27"/>
    <w:pPr>
      <w:keepNext/>
      <w:keepLines/>
      <w:pBdr>
        <w:top w:val="single" w:sz="6" w:space="16" w:color="auto"/>
      </w:pBdr>
      <w:tabs>
        <w:tab w:val="num" w:pos="3960"/>
      </w:tabs>
      <w:spacing w:before="220" w:line="320" w:lineRule="atLeast"/>
      <w:ind w:left="3600"/>
      <w:jc w:val="left"/>
      <w:outlineLvl w:val="5"/>
    </w:pPr>
    <w:rPr>
      <w:rFonts w:ascii="Calibri" w:hAnsi="Calibri" w:cs="Calibri"/>
      <w:i/>
      <w:iCs/>
      <w:spacing w:val="-20"/>
      <w:sz w:val="18"/>
      <w:szCs w:val="18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25B27"/>
    <w:pPr>
      <w:spacing w:before="240" w:after="60" w:line="240" w:lineRule="auto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25B27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D25B27"/>
    <w:pPr>
      <w:spacing w:before="240" w:after="60" w:line="240" w:lineRule="auto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1,1 Char,H1 Char Char,Заголов Char,Çàãîëîâ Char,h1 Char,ch Char,Глава Char,(раздел) Char,Level 1 Topic Heading Char,Section Char,(Chapter) Знак Знак Char"/>
    <w:basedOn w:val="DefaultParagraphFont"/>
    <w:link w:val="Heading1"/>
    <w:uiPriority w:val="99"/>
    <w:locked/>
    <w:rsid w:val="00873784"/>
    <w:rPr>
      <w:rFonts w:ascii="Times New Roman" w:hAnsi="Times New Roman" w:cs="Times New Roman"/>
      <w:sz w:val="28"/>
      <w:szCs w:val="28"/>
    </w:rPr>
  </w:style>
  <w:style w:type="character" w:customStyle="1" w:styleId="Heading2Char">
    <w:name w:val="Heading 2 Char"/>
    <w:aliases w:val="2 Char,H2 Char,h2 Char,Numbered text 3 Char,Reset numbering Char,Раздел Char,(подраздел) Char,заголовок 2 Char"/>
    <w:basedOn w:val="DefaultParagraphFont"/>
    <w:link w:val="Heading2"/>
    <w:uiPriority w:val="99"/>
    <w:locked/>
    <w:rsid w:val="00D25B27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3Char">
    <w:name w:val="Heading 3 Char"/>
    <w:aliases w:val="3 Char,H3 Char,(пункт) Char"/>
    <w:basedOn w:val="DefaultParagraphFont"/>
    <w:link w:val="Heading3"/>
    <w:uiPriority w:val="99"/>
    <w:locked/>
    <w:rsid w:val="00D25B27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4Char">
    <w:name w:val="Heading 4 Char"/>
    <w:aliases w:val="H4 Char"/>
    <w:basedOn w:val="DefaultParagraphFont"/>
    <w:link w:val="Heading4"/>
    <w:uiPriority w:val="99"/>
    <w:locked/>
    <w:rsid w:val="00D25B27"/>
    <w:rPr>
      <w:rFonts w:ascii="Times New Roman" w:hAnsi="Times New Roman" w:cs="Times New Roman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D25B27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D25B27"/>
    <w:rPr>
      <w:rFonts w:ascii="Times New Roman" w:hAnsi="Times New Roman" w:cs="Times New Roman"/>
      <w:b/>
      <w:bCs/>
      <w:i/>
      <w:iCs/>
      <w:spacing w:val="-20"/>
      <w:kern w:val="28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D25B27"/>
    <w:rPr>
      <w:rFonts w:ascii="Times New Roman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D25B27"/>
    <w:rPr>
      <w:rFonts w:ascii="Times New Roman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D25B27"/>
    <w:rPr>
      <w:rFonts w:ascii="Arial" w:hAnsi="Arial" w:cs="Arial"/>
      <w:sz w:val="22"/>
      <w:szCs w:val="22"/>
    </w:rPr>
  </w:style>
  <w:style w:type="paragraph" w:customStyle="1" w:styleId="2">
    <w:name w:val="Знак Знак2"/>
    <w:basedOn w:val="Normal"/>
    <w:uiPriority w:val="99"/>
    <w:rsid w:val="00B01C2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styleId="Title">
    <w:name w:val="Title"/>
    <w:basedOn w:val="Normal"/>
    <w:link w:val="TitleChar"/>
    <w:uiPriority w:val="99"/>
    <w:qFormat/>
    <w:rsid w:val="00D25B27"/>
    <w:pPr>
      <w:spacing w:before="240" w:after="60" w:line="240" w:lineRule="auto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D25B27"/>
    <w:rPr>
      <w:rFonts w:ascii="Arial" w:hAnsi="Arial" w:cs="Arial"/>
      <w:b/>
      <w:bCs/>
      <w:kern w:val="28"/>
      <w:sz w:val="32"/>
      <w:szCs w:val="32"/>
    </w:rPr>
  </w:style>
  <w:style w:type="paragraph" w:customStyle="1" w:styleId="ConsPlusNormal">
    <w:name w:val="ConsPlusNormal"/>
    <w:uiPriority w:val="99"/>
    <w:rsid w:val="00187DA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187DA9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87DA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187DA9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87DA9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87DA9"/>
    <w:pPr>
      <w:widowControl w:val="0"/>
      <w:autoSpaceDE w:val="0"/>
      <w:autoSpaceDN w:val="0"/>
      <w:adjustRightInd w:val="0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87DA9"/>
    <w:pPr>
      <w:widowControl w:val="0"/>
      <w:autoSpaceDE w:val="0"/>
      <w:autoSpaceDN w:val="0"/>
      <w:adjustRightInd w:val="0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187DA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rsid w:val="00187DA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Header">
    <w:name w:val="header"/>
    <w:basedOn w:val="Normal"/>
    <w:link w:val="HeaderChar"/>
    <w:uiPriority w:val="99"/>
    <w:rsid w:val="007B2D5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2D5A"/>
  </w:style>
  <w:style w:type="paragraph" w:styleId="Footer">
    <w:name w:val="footer"/>
    <w:basedOn w:val="Normal"/>
    <w:link w:val="FooterChar"/>
    <w:uiPriority w:val="99"/>
    <w:rsid w:val="007B2D5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2D5A"/>
  </w:style>
  <w:style w:type="paragraph" w:customStyle="1" w:styleId="15">
    <w:name w:val="Знак Знак15 Знак Знак"/>
    <w:basedOn w:val="Normal"/>
    <w:uiPriority w:val="99"/>
    <w:rsid w:val="00D25B2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styleId="Hyperlink">
    <w:name w:val="Hyperlink"/>
    <w:basedOn w:val="DefaultParagraphFont"/>
    <w:uiPriority w:val="99"/>
    <w:rsid w:val="00D25B2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D25B27"/>
    <w:rPr>
      <w:color w:val="800080"/>
      <w:u w:val="single"/>
    </w:rPr>
  </w:style>
  <w:style w:type="paragraph" w:styleId="NormalWeb">
    <w:name w:val="Normal (Web)"/>
    <w:aliases w:val="Обычный (веб)1,Обычный (Web)"/>
    <w:basedOn w:val="Normal"/>
    <w:uiPriority w:val="99"/>
    <w:semiHidden/>
    <w:rsid w:val="00D25B27"/>
    <w:pPr>
      <w:spacing w:after="0" w:line="240" w:lineRule="auto"/>
    </w:pPr>
    <w:rPr>
      <w:sz w:val="2"/>
      <w:szCs w:val="2"/>
    </w:rPr>
  </w:style>
  <w:style w:type="character" w:customStyle="1" w:styleId="FootnoteTextChar">
    <w:name w:val="Footnote Text Char"/>
    <w:link w:val="FootnoteText"/>
    <w:uiPriority w:val="99"/>
    <w:locked/>
    <w:rsid w:val="00D25B27"/>
    <w:rPr>
      <w:rFonts w:ascii="Arial" w:hAnsi="Arial" w:cs="Arial"/>
    </w:rPr>
  </w:style>
  <w:style w:type="paragraph" w:styleId="FootnoteText">
    <w:name w:val="footnote text"/>
    <w:basedOn w:val="Normal"/>
    <w:link w:val="FootnoteTextChar"/>
    <w:uiPriority w:val="99"/>
    <w:semiHidden/>
    <w:rsid w:val="00D25B27"/>
    <w:pPr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locked/>
    <w:rsid w:val="00E60B35"/>
    <w:rPr>
      <w:sz w:val="20"/>
      <w:szCs w:val="20"/>
    </w:rPr>
  </w:style>
  <w:style w:type="character" w:customStyle="1" w:styleId="1">
    <w:name w:val="Текст сноски Знак1"/>
    <w:basedOn w:val="DefaultParagraphFont"/>
    <w:uiPriority w:val="99"/>
    <w:semiHidden/>
    <w:rsid w:val="00D25B27"/>
  </w:style>
  <w:style w:type="character" w:customStyle="1" w:styleId="BodyTextChar">
    <w:name w:val="Body Text Char"/>
    <w:link w:val="BodyText"/>
    <w:uiPriority w:val="99"/>
    <w:locked/>
    <w:rsid w:val="00D25B27"/>
    <w:rPr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25B27"/>
    <w:pPr>
      <w:spacing w:after="120" w:line="240" w:lineRule="auto"/>
    </w:pPr>
    <w:rPr>
      <w:sz w:val="28"/>
      <w:szCs w:val="28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E60B35"/>
  </w:style>
  <w:style w:type="character" w:customStyle="1" w:styleId="10">
    <w:name w:val="Основной текст Знак1"/>
    <w:basedOn w:val="DefaultParagraphFont"/>
    <w:uiPriority w:val="99"/>
    <w:semiHidden/>
    <w:rsid w:val="00D25B27"/>
    <w:rPr>
      <w:sz w:val="22"/>
      <w:szCs w:val="22"/>
    </w:rPr>
  </w:style>
  <w:style w:type="character" w:customStyle="1" w:styleId="BodyTextIndentChar">
    <w:name w:val="Body Text Indent Char"/>
    <w:link w:val="BodyTextIndent"/>
    <w:uiPriority w:val="99"/>
    <w:locked/>
    <w:rsid w:val="00D25B27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D25B27"/>
    <w:pPr>
      <w:spacing w:after="120" w:line="240" w:lineRule="auto"/>
      <w:ind w:left="283"/>
    </w:pPr>
    <w:rPr>
      <w:sz w:val="24"/>
      <w:szCs w:val="24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locked/>
    <w:rsid w:val="00E60B35"/>
  </w:style>
  <w:style w:type="character" w:customStyle="1" w:styleId="11">
    <w:name w:val="Основной текст с отступом Знак1"/>
    <w:basedOn w:val="DefaultParagraphFont"/>
    <w:uiPriority w:val="99"/>
    <w:semiHidden/>
    <w:rsid w:val="00D25B27"/>
    <w:rPr>
      <w:sz w:val="22"/>
      <w:szCs w:val="22"/>
    </w:rPr>
  </w:style>
  <w:style w:type="character" w:customStyle="1" w:styleId="MessageHeaderChar">
    <w:name w:val="Message Header Char"/>
    <w:link w:val="MessageHeader"/>
    <w:uiPriority w:val="99"/>
    <w:locked/>
    <w:rsid w:val="00D25B27"/>
    <w:rPr>
      <w:rFonts w:ascii="Arial" w:hAnsi="Arial" w:cs="Arial"/>
      <w:i/>
      <w:iCs/>
      <w:shd w:val="pct20" w:color="auto" w:fill="auto"/>
    </w:rPr>
  </w:style>
  <w:style w:type="paragraph" w:styleId="MessageHeader">
    <w:name w:val="Message Header"/>
    <w:basedOn w:val="Normal"/>
    <w:link w:val="MessageHeaderChar"/>
    <w:uiPriority w:val="99"/>
    <w:rsid w:val="00D25B2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hAnsi="Arial" w:cs="Arial"/>
      <w:i/>
      <w:iCs/>
      <w:sz w:val="20"/>
      <w:szCs w:val="20"/>
    </w:rPr>
  </w:style>
  <w:style w:type="character" w:customStyle="1" w:styleId="MessageHeaderChar1">
    <w:name w:val="Message Header Char1"/>
    <w:basedOn w:val="DefaultParagraphFont"/>
    <w:link w:val="MessageHeader"/>
    <w:uiPriority w:val="99"/>
    <w:semiHidden/>
    <w:locked/>
    <w:rsid w:val="00E60B35"/>
    <w:rPr>
      <w:rFonts w:ascii="Cambria" w:hAnsi="Cambria" w:cs="Cambria"/>
      <w:sz w:val="24"/>
      <w:szCs w:val="24"/>
      <w:shd w:val="pct20" w:color="auto" w:fill="auto"/>
    </w:rPr>
  </w:style>
  <w:style w:type="character" w:customStyle="1" w:styleId="12">
    <w:name w:val="Шапка Знак1"/>
    <w:basedOn w:val="DefaultParagraphFont"/>
    <w:uiPriority w:val="99"/>
    <w:semiHidden/>
    <w:rsid w:val="00D25B27"/>
    <w:rPr>
      <w:rFonts w:ascii="Cambria" w:hAnsi="Cambria" w:cs="Cambria"/>
      <w:sz w:val="24"/>
      <w:szCs w:val="24"/>
      <w:shd w:val="pct20" w:color="auto" w:fill="auto"/>
    </w:rPr>
  </w:style>
  <w:style w:type="character" w:customStyle="1" w:styleId="BodyTextIndent2Char">
    <w:name w:val="Body Text Indent 2 Char"/>
    <w:link w:val="BodyTextIndent2"/>
    <w:uiPriority w:val="99"/>
    <w:locked/>
    <w:rsid w:val="00D25B27"/>
    <w:rPr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rsid w:val="00D25B27"/>
    <w:pPr>
      <w:spacing w:after="120" w:line="480" w:lineRule="auto"/>
      <w:ind w:left="283"/>
    </w:pPr>
    <w:rPr>
      <w:sz w:val="24"/>
      <w:szCs w:val="24"/>
    </w:rPr>
  </w:style>
  <w:style w:type="character" w:customStyle="1" w:styleId="BodyTextIndent2Char1">
    <w:name w:val="Body Text Indent 2 Char1"/>
    <w:basedOn w:val="DefaultParagraphFont"/>
    <w:link w:val="BodyTextIndent2"/>
    <w:uiPriority w:val="99"/>
    <w:semiHidden/>
    <w:locked/>
    <w:rsid w:val="00E60B35"/>
  </w:style>
  <w:style w:type="character" w:customStyle="1" w:styleId="21">
    <w:name w:val="Основной текст с отступом 2 Знак1"/>
    <w:basedOn w:val="DefaultParagraphFont"/>
    <w:uiPriority w:val="99"/>
    <w:semiHidden/>
    <w:rsid w:val="00D25B27"/>
    <w:rPr>
      <w:sz w:val="22"/>
      <w:szCs w:val="22"/>
    </w:rPr>
  </w:style>
  <w:style w:type="character" w:customStyle="1" w:styleId="BodyTextIndent3Char">
    <w:name w:val="Body Text Indent 3 Char"/>
    <w:link w:val="BodyTextIndent3"/>
    <w:uiPriority w:val="99"/>
    <w:locked/>
    <w:rsid w:val="00D25B27"/>
    <w:rPr>
      <w:b/>
      <w:bCs/>
      <w:snapToGrid w:val="0"/>
      <w:color w:val="000000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D25B27"/>
    <w:pPr>
      <w:spacing w:after="120" w:line="240" w:lineRule="auto"/>
      <w:ind w:left="283"/>
    </w:pPr>
    <w:rPr>
      <w:b/>
      <w:bCs/>
      <w:color w:val="000000"/>
      <w:sz w:val="24"/>
      <w:szCs w:val="24"/>
    </w:rPr>
  </w:style>
  <w:style w:type="character" w:customStyle="1" w:styleId="BodyTextIndent3Char1">
    <w:name w:val="Body Text Indent 3 Char1"/>
    <w:basedOn w:val="DefaultParagraphFont"/>
    <w:link w:val="BodyTextIndent3"/>
    <w:uiPriority w:val="99"/>
    <w:semiHidden/>
    <w:locked/>
    <w:rsid w:val="00E60B35"/>
    <w:rPr>
      <w:sz w:val="16"/>
      <w:szCs w:val="16"/>
    </w:rPr>
  </w:style>
  <w:style w:type="character" w:customStyle="1" w:styleId="31">
    <w:name w:val="Основной текст с отступом 3 Знак1"/>
    <w:basedOn w:val="DefaultParagraphFont"/>
    <w:uiPriority w:val="99"/>
    <w:semiHidden/>
    <w:rsid w:val="00D25B27"/>
    <w:rPr>
      <w:sz w:val="16"/>
      <w:szCs w:val="16"/>
    </w:rPr>
  </w:style>
  <w:style w:type="character" w:customStyle="1" w:styleId="DocumentMapChar">
    <w:name w:val="Document Map Char"/>
    <w:link w:val="DocumentMap"/>
    <w:uiPriority w:val="99"/>
    <w:locked/>
    <w:rsid w:val="00D25B27"/>
    <w:rPr>
      <w:rFonts w:ascii="Tahoma" w:hAnsi="Tahoma" w:cs="Tahoma"/>
      <w:sz w:val="16"/>
      <w:szCs w:val="16"/>
      <w:shd w:val="clear" w:color="auto" w:fill="000080"/>
    </w:rPr>
  </w:style>
  <w:style w:type="paragraph" w:styleId="DocumentMap">
    <w:name w:val="Document Map"/>
    <w:basedOn w:val="Normal"/>
    <w:link w:val="DocumentMapChar"/>
    <w:uiPriority w:val="99"/>
    <w:semiHidden/>
    <w:rsid w:val="00D25B27"/>
    <w:pPr>
      <w:shd w:val="clear" w:color="auto" w:fill="000080"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1">
    <w:name w:val="Document Map Char1"/>
    <w:basedOn w:val="DefaultParagraphFont"/>
    <w:link w:val="DocumentMap"/>
    <w:uiPriority w:val="99"/>
    <w:semiHidden/>
    <w:locked/>
    <w:rsid w:val="00E60B35"/>
    <w:rPr>
      <w:rFonts w:ascii="Times New Roman" w:hAnsi="Times New Roman" w:cs="Times New Roman"/>
      <w:sz w:val="2"/>
      <w:szCs w:val="2"/>
    </w:rPr>
  </w:style>
  <w:style w:type="character" w:customStyle="1" w:styleId="13">
    <w:name w:val="Схема документа Знак1"/>
    <w:basedOn w:val="DefaultParagraphFont"/>
    <w:uiPriority w:val="99"/>
    <w:semiHidden/>
    <w:rsid w:val="00D25B27"/>
    <w:rPr>
      <w:rFonts w:ascii="Tahoma" w:hAnsi="Tahoma" w:cs="Tahoma"/>
      <w:sz w:val="16"/>
      <w:szCs w:val="16"/>
    </w:rPr>
  </w:style>
  <w:style w:type="character" w:customStyle="1" w:styleId="PlainTextChar">
    <w:name w:val="Plain Text Char"/>
    <w:link w:val="PlainText"/>
    <w:uiPriority w:val="99"/>
    <w:locked/>
    <w:rsid w:val="00D25B27"/>
    <w:rPr>
      <w:rFonts w:ascii="Courier New" w:hAnsi="Courier New" w:cs="Courier New"/>
    </w:rPr>
  </w:style>
  <w:style w:type="paragraph" w:styleId="PlainText">
    <w:name w:val="Plain Text"/>
    <w:basedOn w:val="Normal"/>
    <w:link w:val="PlainTextChar"/>
    <w:uiPriority w:val="99"/>
    <w:rsid w:val="00D25B27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E60B35"/>
    <w:rPr>
      <w:rFonts w:ascii="Courier New" w:hAnsi="Courier New" w:cs="Courier New"/>
      <w:sz w:val="20"/>
      <w:szCs w:val="20"/>
    </w:rPr>
  </w:style>
  <w:style w:type="character" w:customStyle="1" w:styleId="14">
    <w:name w:val="Текст Знак1"/>
    <w:basedOn w:val="DefaultParagraphFont"/>
    <w:uiPriority w:val="99"/>
    <w:semiHidden/>
    <w:rsid w:val="00D25B27"/>
    <w:rPr>
      <w:rFonts w:ascii="Consolas" w:hAnsi="Consolas" w:cs="Consolas"/>
      <w:sz w:val="21"/>
      <w:szCs w:val="21"/>
    </w:rPr>
  </w:style>
  <w:style w:type="character" w:customStyle="1" w:styleId="BalloonTextChar">
    <w:name w:val="Balloon Text Char"/>
    <w:link w:val="BalloonText"/>
    <w:uiPriority w:val="99"/>
    <w:semiHidden/>
    <w:locked/>
    <w:rsid w:val="00D25B27"/>
    <w:rPr>
      <w:sz w:val="2"/>
      <w:szCs w:val="2"/>
    </w:rPr>
  </w:style>
  <w:style w:type="paragraph" w:styleId="BalloonText">
    <w:name w:val="Balloon Text"/>
    <w:basedOn w:val="Normal"/>
    <w:link w:val="BalloonTextChar"/>
    <w:uiPriority w:val="99"/>
    <w:semiHidden/>
    <w:rsid w:val="00D25B27"/>
    <w:pPr>
      <w:spacing w:after="0" w:line="240" w:lineRule="auto"/>
    </w:pPr>
    <w:rPr>
      <w:sz w:val="2"/>
      <w:szCs w:val="2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locked/>
    <w:rsid w:val="00E60B35"/>
    <w:rPr>
      <w:rFonts w:ascii="Times New Roman" w:hAnsi="Times New Roman" w:cs="Times New Roman"/>
      <w:sz w:val="2"/>
      <w:szCs w:val="2"/>
    </w:rPr>
  </w:style>
  <w:style w:type="character" w:customStyle="1" w:styleId="16">
    <w:name w:val="Текст выноски Знак1"/>
    <w:basedOn w:val="DefaultParagraphFont"/>
    <w:uiPriority w:val="99"/>
    <w:semiHidden/>
    <w:rsid w:val="00D25B27"/>
    <w:rPr>
      <w:rFonts w:ascii="Tahoma" w:hAnsi="Tahoma" w:cs="Tahoma"/>
      <w:sz w:val="16"/>
      <w:szCs w:val="16"/>
    </w:rPr>
  </w:style>
  <w:style w:type="paragraph" w:customStyle="1" w:styleId="CharChar1CharChar1CharChar">
    <w:name w:val="Char Char Знак Знак1 Char Char1 Знак Знак Char Char"/>
    <w:basedOn w:val="Normal"/>
    <w:uiPriority w:val="99"/>
    <w:rsid w:val="00D25B2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0">
    <w:name w:val="Знак"/>
    <w:basedOn w:val="Normal"/>
    <w:uiPriority w:val="99"/>
    <w:rsid w:val="00D25B2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Абзац списка1"/>
    <w:basedOn w:val="Normal"/>
    <w:uiPriority w:val="99"/>
    <w:rsid w:val="00D25B27"/>
    <w:pPr>
      <w:ind w:left="720"/>
    </w:pPr>
    <w:rPr>
      <w:lang w:eastAsia="en-US"/>
    </w:rPr>
  </w:style>
  <w:style w:type="paragraph" w:customStyle="1" w:styleId="msonormalcxspmiddle">
    <w:name w:val="msonormalcxspmiddle"/>
    <w:basedOn w:val="Normal"/>
    <w:uiPriority w:val="99"/>
    <w:rsid w:val="00D25B2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Default">
    <w:name w:val="Default"/>
    <w:uiPriority w:val="99"/>
    <w:rsid w:val="00D25B27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character" w:customStyle="1" w:styleId="a1">
    <w:name w:val="МОН Знак"/>
    <w:link w:val="a"/>
    <w:uiPriority w:val="99"/>
    <w:locked/>
    <w:rsid w:val="00D25B27"/>
    <w:rPr>
      <w:sz w:val="28"/>
      <w:szCs w:val="28"/>
    </w:rPr>
  </w:style>
  <w:style w:type="paragraph" w:customStyle="1" w:styleId="a">
    <w:name w:val="МОН"/>
    <w:basedOn w:val="Normal"/>
    <w:link w:val="a1"/>
    <w:uiPriority w:val="99"/>
    <w:rsid w:val="00D25B27"/>
    <w:pPr>
      <w:numPr>
        <w:numId w:val="1"/>
      </w:numPr>
      <w:spacing w:after="0" w:line="360" w:lineRule="auto"/>
      <w:ind w:firstLine="709"/>
      <w:jc w:val="both"/>
    </w:pPr>
    <w:rPr>
      <w:sz w:val="28"/>
      <w:szCs w:val="28"/>
    </w:rPr>
  </w:style>
  <w:style w:type="paragraph" w:customStyle="1" w:styleId="msonormalcxsplast">
    <w:name w:val="msonormalcxsplast"/>
    <w:basedOn w:val="Normal"/>
    <w:uiPriority w:val="99"/>
    <w:rsid w:val="00D25B2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a2">
    <w:name w:val="Знак Знак Знак Знак Знак Знак"/>
    <w:basedOn w:val="Normal"/>
    <w:uiPriority w:val="99"/>
    <w:rsid w:val="00D25B27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99"/>
    <w:qFormat/>
    <w:rsid w:val="00D25B27"/>
    <w:pPr>
      <w:ind w:left="720"/>
    </w:pPr>
    <w:rPr>
      <w:lang w:eastAsia="en-US"/>
    </w:rPr>
  </w:style>
  <w:style w:type="paragraph" w:customStyle="1" w:styleId="110">
    <w:name w:val="1Стиль1"/>
    <w:basedOn w:val="Normal"/>
    <w:uiPriority w:val="99"/>
    <w:rsid w:val="00D25B27"/>
    <w:pPr>
      <w:spacing w:before="240" w:after="240" w:line="240" w:lineRule="auto"/>
      <w:ind w:firstLine="709"/>
      <w:jc w:val="both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uiPriority w:val="99"/>
    <w:rsid w:val="00D25B2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paragraph" w:customStyle="1" w:styleId="20">
    <w:name w:val="Стиль2"/>
    <w:basedOn w:val="Normal"/>
    <w:uiPriority w:val="99"/>
    <w:rsid w:val="00D25B27"/>
    <w:pPr>
      <w:autoSpaceDE w:val="0"/>
      <w:autoSpaceDN w:val="0"/>
      <w:adjustRightInd w:val="0"/>
      <w:spacing w:before="60" w:after="0" w:line="240" w:lineRule="auto"/>
      <w:ind w:left="284" w:firstLine="283"/>
      <w:jc w:val="both"/>
      <w:outlineLvl w:val="6"/>
    </w:pPr>
    <w:rPr>
      <w:sz w:val="24"/>
      <w:szCs w:val="24"/>
    </w:rPr>
  </w:style>
  <w:style w:type="paragraph" w:customStyle="1" w:styleId="18">
    <w:name w:val="Знак1"/>
    <w:basedOn w:val="Normal"/>
    <w:uiPriority w:val="99"/>
    <w:rsid w:val="00D25B2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2">
    <w:name w:val="Заголовок 2 занятия"/>
    <w:basedOn w:val="Normal"/>
    <w:uiPriority w:val="99"/>
    <w:rsid w:val="00D25B27"/>
    <w:pPr>
      <w:tabs>
        <w:tab w:val="num" w:pos="4178"/>
      </w:tabs>
      <w:spacing w:after="0" w:line="240" w:lineRule="auto"/>
      <w:ind w:left="4178" w:hanging="709"/>
    </w:pPr>
    <w:rPr>
      <w:sz w:val="24"/>
      <w:szCs w:val="24"/>
    </w:rPr>
  </w:style>
  <w:style w:type="paragraph" w:customStyle="1" w:styleId="WW-">
    <w:name w:val="WW-Обычный (веб)"/>
    <w:basedOn w:val="Normal"/>
    <w:uiPriority w:val="99"/>
    <w:rsid w:val="00D25B27"/>
    <w:pPr>
      <w:suppressAutoHyphens/>
      <w:spacing w:before="280" w:after="280" w:line="240" w:lineRule="auto"/>
      <w:ind w:firstLine="709"/>
    </w:pPr>
    <w:rPr>
      <w:sz w:val="24"/>
      <w:szCs w:val="24"/>
      <w:lang w:eastAsia="ar-SA"/>
    </w:rPr>
  </w:style>
  <w:style w:type="paragraph" w:customStyle="1" w:styleId="19">
    <w:name w:val="Заголовок_1"/>
    <w:basedOn w:val="Heading1"/>
    <w:uiPriority w:val="99"/>
    <w:rsid w:val="00D25B27"/>
    <w:pPr>
      <w:widowControl w:val="0"/>
      <w:tabs>
        <w:tab w:val="num" w:pos="360"/>
      </w:tabs>
      <w:adjustRightInd w:val="0"/>
      <w:spacing w:before="240" w:after="60" w:line="360" w:lineRule="auto"/>
      <w:jc w:val="both"/>
    </w:pPr>
    <w:rPr>
      <w:b/>
      <w:bCs/>
      <w:kern w:val="32"/>
      <w:sz w:val="24"/>
      <w:szCs w:val="24"/>
    </w:rPr>
  </w:style>
  <w:style w:type="paragraph" w:customStyle="1" w:styleId="a3">
    <w:name w:val="Знак Знак Знак"/>
    <w:basedOn w:val="Normal"/>
    <w:uiPriority w:val="99"/>
    <w:rsid w:val="00D25B2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4">
    <w:name w:val="Прижатый влево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5">
    <w:name w:val="Внимание"/>
    <w:basedOn w:val="Normal"/>
    <w:next w:val="Normal"/>
    <w:uiPriority w:val="99"/>
    <w:rsid w:val="00D25B27"/>
    <w:pPr>
      <w:widowControl w:val="0"/>
      <w:shd w:val="clear" w:color="auto" w:fill="FAF3E9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Внимание: криминал!!"/>
    <w:basedOn w:val="a5"/>
    <w:next w:val="Normal"/>
    <w:uiPriority w:val="99"/>
    <w:rsid w:val="00D25B27"/>
    <w:pPr>
      <w:shd w:val="clear" w:color="auto" w:fill="auto"/>
      <w:spacing w:before="0" w:after="0"/>
      <w:ind w:left="0" w:right="0" w:firstLine="0"/>
    </w:pPr>
  </w:style>
  <w:style w:type="paragraph" w:customStyle="1" w:styleId="a7">
    <w:name w:val="Внимание: недобросовестность!"/>
    <w:basedOn w:val="a5"/>
    <w:next w:val="Normal"/>
    <w:uiPriority w:val="99"/>
    <w:rsid w:val="00D25B27"/>
    <w:pPr>
      <w:shd w:val="clear" w:color="auto" w:fill="auto"/>
      <w:spacing w:before="0" w:after="0"/>
      <w:ind w:left="0" w:right="0" w:firstLine="0"/>
    </w:pPr>
  </w:style>
  <w:style w:type="paragraph" w:customStyle="1" w:styleId="a8">
    <w:name w:val="Основное меню (преемственное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Verdana" w:hAnsi="Verdana" w:cs="Verdana"/>
      <w:sz w:val="24"/>
      <w:szCs w:val="24"/>
    </w:rPr>
  </w:style>
  <w:style w:type="paragraph" w:customStyle="1" w:styleId="1a">
    <w:name w:val="Заголовок1"/>
    <w:basedOn w:val="a8"/>
    <w:next w:val="Normal"/>
    <w:uiPriority w:val="99"/>
    <w:rsid w:val="00D25B27"/>
    <w:pPr>
      <w:shd w:val="clear" w:color="auto" w:fill="F0F0F0"/>
    </w:pPr>
    <w:rPr>
      <w:rFonts w:ascii="Arial" w:hAnsi="Arial" w:cs="Arial"/>
      <w:b/>
      <w:bCs/>
      <w:color w:val="0058A9"/>
    </w:rPr>
  </w:style>
  <w:style w:type="paragraph" w:customStyle="1" w:styleId="a9">
    <w:name w:val="Заголовок группы контролов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a">
    <w:name w:val="Заголовок для информации об изменениях"/>
    <w:basedOn w:val="Heading1"/>
    <w:next w:val="Normal"/>
    <w:uiPriority w:val="99"/>
    <w:rsid w:val="00D25B27"/>
    <w:pPr>
      <w:keepNext w:val="0"/>
      <w:widowControl w:val="0"/>
      <w:shd w:val="clear" w:color="auto" w:fill="FFFFFF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  <w:szCs w:val="20"/>
    </w:rPr>
  </w:style>
  <w:style w:type="paragraph" w:customStyle="1" w:styleId="ab">
    <w:name w:val="Заголовок приложения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c">
    <w:name w:val="Заголовок распахивающейся части диалога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i/>
      <w:iCs/>
      <w:color w:val="000080"/>
      <w:sz w:val="24"/>
      <w:szCs w:val="24"/>
    </w:rPr>
  </w:style>
  <w:style w:type="paragraph" w:customStyle="1" w:styleId="ad">
    <w:name w:val="Заголовок статьи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e">
    <w:name w:val="Заголовок ЭР (левое окно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">
    <w:name w:val="Заголовок ЭР (правое окно)"/>
    <w:basedOn w:val="ae"/>
    <w:next w:val="Normal"/>
    <w:uiPriority w:val="99"/>
    <w:rsid w:val="00D25B27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0">
    <w:name w:val="Интерактивный заголовок"/>
    <w:basedOn w:val="1a"/>
    <w:next w:val="Normal"/>
    <w:uiPriority w:val="99"/>
    <w:rsid w:val="00D25B27"/>
    <w:pPr>
      <w:shd w:val="clear" w:color="auto" w:fill="auto"/>
    </w:pPr>
    <w:rPr>
      <w:b w:val="0"/>
      <w:bCs w:val="0"/>
      <w:color w:val="auto"/>
      <w:u w:val="single"/>
    </w:rPr>
  </w:style>
  <w:style w:type="paragraph" w:customStyle="1" w:styleId="af1">
    <w:name w:val="Текст информации об изменениях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2">
    <w:name w:val="Информация об изменениях"/>
    <w:basedOn w:val="af1"/>
    <w:next w:val="Normal"/>
    <w:uiPriority w:val="99"/>
    <w:rsid w:val="00D25B27"/>
    <w:pPr>
      <w:shd w:val="clear" w:color="auto" w:fill="EAEFED"/>
      <w:spacing w:before="180"/>
      <w:ind w:left="360" w:right="360"/>
    </w:pPr>
    <w:rPr>
      <w:color w:val="auto"/>
      <w:sz w:val="24"/>
      <w:szCs w:val="24"/>
    </w:rPr>
  </w:style>
  <w:style w:type="paragraph" w:customStyle="1" w:styleId="af3">
    <w:name w:val="Текст (справка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4">
    <w:name w:val="Комментарий"/>
    <w:basedOn w:val="af3"/>
    <w:next w:val="Normal"/>
    <w:uiPriority w:val="99"/>
    <w:rsid w:val="00D25B27"/>
    <w:pPr>
      <w:shd w:val="clear" w:color="auto" w:fill="F0F0F0"/>
      <w:spacing w:before="75"/>
      <w:ind w:left="0" w:right="0"/>
      <w:jc w:val="both"/>
    </w:pPr>
    <w:rPr>
      <w:color w:val="353842"/>
    </w:rPr>
  </w:style>
  <w:style w:type="paragraph" w:customStyle="1" w:styleId="af5">
    <w:name w:val="Информация об изменениях документа"/>
    <w:basedOn w:val="af4"/>
    <w:next w:val="Normal"/>
    <w:uiPriority w:val="99"/>
    <w:rsid w:val="00D25B27"/>
    <w:pPr>
      <w:spacing w:before="0"/>
    </w:pPr>
    <w:rPr>
      <w:i/>
      <w:iCs/>
    </w:rPr>
  </w:style>
  <w:style w:type="paragraph" w:customStyle="1" w:styleId="af6">
    <w:name w:val="Текст (лев. подпись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7">
    <w:name w:val="Колонтитул (левый)"/>
    <w:basedOn w:val="af6"/>
    <w:next w:val="Normal"/>
    <w:uiPriority w:val="99"/>
    <w:rsid w:val="00D25B27"/>
    <w:pPr>
      <w:jc w:val="both"/>
    </w:pPr>
    <w:rPr>
      <w:sz w:val="16"/>
      <w:szCs w:val="16"/>
    </w:rPr>
  </w:style>
  <w:style w:type="paragraph" w:customStyle="1" w:styleId="af8">
    <w:name w:val="Текст (прав. подпись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9">
    <w:name w:val="Колонтитул (правый)"/>
    <w:basedOn w:val="af8"/>
    <w:next w:val="Normal"/>
    <w:uiPriority w:val="99"/>
    <w:rsid w:val="00D25B27"/>
    <w:pPr>
      <w:jc w:val="both"/>
    </w:pPr>
    <w:rPr>
      <w:sz w:val="16"/>
      <w:szCs w:val="16"/>
    </w:rPr>
  </w:style>
  <w:style w:type="paragraph" w:customStyle="1" w:styleId="afa">
    <w:name w:val="Комментарий пользователя"/>
    <w:basedOn w:val="af4"/>
    <w:next w:val="Normal"/>
    <w:uiPriority w:val="99"/>
    <w:rsid w:val="00D25B27"/>
    <w:pPr>
      <w:shd w:val="clear" w:color="auto" w:fill="FFDFE0"/>
      <w:spacing w:before="0"/>
      <w:jc w:val="left"/>
    </w:pPr>
  </w:style>
  <w:style w:type="paragraph" w:customStyle="1" w:styleId="afb">
    <w:name w:val="Куда обратиться?"/>
    <w:basedOn w:val="a5"/>
    <w:next w:val="Normal"/>
    <w:uiPriority w:val="99"/>
    <w:rsid w:val="00D25B27"/>
    <w:pPr>
      <w:shd w:val="clear" w:color="auto" w:fill="auto"/>
      <w:spacing w:before="0" w:after="0"/>
      <w:ind w:left="0" w:right="0" w:firstLine="0"/>
    </w:pPr>
  </w:style>
  <w:style w:type="paragraph" w:customStyle="1" w:styleId="afc">
    <w:name w:val="Моноширинный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paragraph" w:customStyle="1" w:styleId="afd">
    <w:name w:val="Необходимые документы"/>
    <w:basedOn w:val="a5"/>
    <w:next w:val="Normal"/>
    <w:uiPriority w:val="99"/>
    <w:rsid w:val="00D25B27"/>
    <w:pPr>
      <w:shd w:val="clear" w:color="auto" w:fill="auto"/>
      <w:spacing w:before="0" w:after="0"/>
      <w:ind w:left="0" w:right="0" w:firstLine="118"/>
    </w:pPr>
  </w:style>
  <w:style w:type="paragraph" w:customStyle="1" w:styleId="afe">
    <w:name w:val="Нормальный (таблица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">
    <w:name w:val="Объект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6"/>
      <w:szCs w:val="26"/>
    </w:rPr>
  </w:style>
  <w:style w:type="paragraph" w:customStyle="1" w:styleId="aff0">
    <w:name w:val="Таблицы (моноширинный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paragraph" w:customStyle="1" w:styleId="aff1">
    <w:name w:val="Оглавление"/>
    <w:basedOn w:val="aff0"/>
    <w:next w:val="Normal"/>
    <w:uiPriority w:val="99"/>
    <w:rsid w:val="00D25B27"/>
    <w:pPr>
      <w:ind w:left="140"/>
    </w:pPr>
    <w:rPr>
      <w:rFonts w:ascii="Arial" w:hAnsi="Arial" w:cs="Arial"/>
      <w:sz w:val="24"/>
      <w:szCs w:val="24"/>
    </w:rPr>
  </w:style>
  <w:style w:type="paragraph" w:customStyle="1" w:styleId="aff2">
    <w:name w:val="Переменная часть"/>
    <w:basedOn w:val="a8"/>
    <w:next w:val="Normal"/>
    <w:uiPriority w:val="99"/>
    <w:rsid w:val="00D25B27"/>
    <w:rPr>
      <w:rFonts w:ascii="Arial" w:hAnsi="Arial" w:cs="Arial"/>
      <w:sz w:val="20"/>
      <w:szCs w:val="20"/>
    </w:rPr>
  </w:style>
  <w:style w:type="paragraph" w:customStyle="1" w:styleId="aff3">
    <w:name w:val="Подвал для информации об изменениях"/>
    <w:basedOn w:val="Heading1"/>
    <w:next w:val="Normal"/>
    <w:uiPriority w:val="99"/>
    <w:rsid w:val="00D25B27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  <w:szCs w:val="20"/>
    </w:rPr>
  </w:style>
  <w:style w:type="paragraph" w:customStyle="1" w:styleId="aff4">
    <w:name w:val="Подзаголовок для информации об изменениях"/>
    <w:basedOn w:val="af1"/>
    <w:next w:val="Normal"/>
    <w:uiPriority w:val="99"/>
    <w:rsid w:val="00D25B27"/>
    <w:rPr>
      <w:b/>
      <w:bCs/>
      <w:sz w:val="24"/>
      <w:szCs w:val="24"/>
    </w:rPr>
  </w:style>
  <w:style w:type="paragraph" w:customStyle="1" w:styleId="aff5">
    <w:name w:val="Подчёркнуный текст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6">
    <w:name w:val="Постоянная часть"/>
    <w:basedOn w:val="a8"/>
    <w:next w:val="Normal"/>
    <w:uiPriority w:val="99"/>
    <w:rsid w:val="00D25B27"/>
    <w:rPr>
      <w:rFonts w:ascii="Arial" w:hAnsi="Arial" w:cs="Arial"/>
      <w:sz w:val="22"/>
      <w:szCs w:val="22"/>
    </w:rPr>
  </w:style>
  <w:style w:type="paragraph" w:customStyle="1" w:styleId="aff7">
    <w:name w:val="Пример."/>
    <w:basedOn w:val="a5"/>
    <w:next w:val="Normal"/>
    <w:uiPriority w:val="99"/>
    <w:rsid w:val="00D25B27"/>
    <w:pPr>
      <w:shd w:val="clear" w:color="auto" w:fill="auto"/>
      <w:spacing w:before="0" w:after="0"/>
      <w:ind w:left="0" w:right="0" w:firstLine="0"/>
    </w:pPr>
  </w:style>
  <w:style w:type="paragraph" w:customStyle="1" w:styleId="aff8">
    <w:name w:val="Примечание."/>
    <w:basedOn w:val="a5"/>
    <w:next w:val="Normal"/>
    <w:uiPriority w:val="99"/>
    <w:rsid w:val="00D25B27"/>
    <w:pPr>
      <w:shd w:val="clear" w:color="auto" w:fill="auto"/>
      <w:spacing w:before="0" w:after="0"/>
      <w:ind w:left="0" w:right="0" w:firstLine="0"/>
    </w:pPr>
  </w:style>
  <w:style w:type="paragraph" w:customStyle="1" w:styleId="aff9">
    <w:name w:val="Словарная статья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paragraph" w:customStyle="1" w:styleId="affa">
    <w:name w:val="Ссылка на официальную публикацию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b">
    <w:name w:val="Текст в таблице"/>
    <w:basedOn w:val="afe"/>
    <w:next w:val="Normal"/>
    <w:uiPriority w:val="99"/>
    <w:rsid w:val="00D25B27"/>
    <w:pPr>
      <w:ind w:firstLine="500"/>
    </w:pPr>
  </w:style>
  <w:style w:type="paragraph" w:customStyle="1" w:styleId="affc">
    <w:name w:val="Текст ЭР (см. также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</w:rPr>
  </w:style>
  <w:style w:type="paragraph" w:customStyle="1" w:styleId="affd">
    <w:name w:val="Технический комментарий"/>
    <w:basedOn w:val="Normal"/>
    <w:next w:val="Normal"/>
    <w:uiPriority w:val="99"/>
    <w:rsid w:val="00D25B27"/>
    <w:pPr>
      <w:widowControl w:val="0"/>
      <w:shd w:val="clear" w:color="auto" w:fill="FFFFA6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</w:rPr>
  </w:style>
  <w:style w:type="paragraph" w:customStyle="1" w:styleId="affe">
    <w:name w:val="Формула"/>
    <w:basedOn w:val="Normal"/>
    <w:next w:val="Normal"/>
    <w:uiPriority w:val="99"/>
    <w:rsid w:val="00D25B27"/>
    <w:pPr>
      <w:widowControl w:val="0"/>
      <w:shd w:val="clear" w:color="auto" w:fill="FAF3E9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</w:rPr>
  </w:style>
  <w:style w:type="paragraph" w:customStyle="1" w:styleId="afff">
    <w:name w:val="Центрированный (таблица)"/>
    <w:basedOn w:val="afe"/>
    <w:next w:val="Normal"/>
    <w:uiPriority w:val="99"/>
    <w:rsid w:val="00D25B27"/>
    <w:pPr>
      <w:jc w:val="center"/>
    </w:pPr>
  </w:style>
  <w:style w:type="paragraph" w:customStyle="1" w:styleId="-">
    <w:name w:val="ЭР-содержание (правое окно)"/>
    <w:basedOn w:val="Normal"/>
    <w:next w:val="Normal"/>
    <w:uiPriority w:val="99"/>
    <w:rsid w:val="00D25B27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6"/>
      <w:szCs w:val="26"/>
    </w:rPr>
  </w:style>
  <w:style w:type="paragraph" w:customStyle="1" w:styleId="Style2">
    <w:name w:val="Style2"/>
    <w:basedOn w:val="Normal"/>
    <w:uiPriority w:val="99"/>
    <w:rsid w:val="00D25B27"/>
    <w:pPr>
      <w:widowControl w:val="0"/>
      <w:autoSpaceDE w:val="0"/>
      <w:autoSpaceDN w:val="0"/>
      <w:adjustRightInd w:val="0"/>
      <w:spacing w:after="0" w:line="231" w:lineRule="exact"/>
      <w:ind w:firstLine="550"/>
      <w:jc w:val="both"/>
    </w:pPr>
    <w:rPr>
      <w:rFonts w:ascii="Arial" w:hAnsi="Arial" w:cs="Arial"/>
      <w:sz w:val="24"/>
      <w:szCs w:val="24"/>
    </w:rPr>
  </w:style>
  <w:style w:type="paragraph" w:customStyle="1" w:styleId="afff0">
    <w:name w:val="Знак Знак Знак Знак"/>
    <w:basedOn w:val="Normal"/>
    <w:uiPriority w:val="99"/>
    <w:rsid w:val="00D25B2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b">
    <w:name w:val="Название1"/>
    <w:basedOn w:val="Normal"/>
    <w:uiPriority w:val="99"/>
    <w:rsid w:val="00D25B27"/>
    <w:pPr>
      <w:suppressLineNumbers/>
      <w:suppressAutoHyphens/>
      <w:spacing w:before="120" w:after="120" w:line="240" w:lineRule="auto"/>
    </w:pPr>
    <w:rPr>
      <w:i/>
      <w:iCs/>
      <w:sz w:val="28"/>
      <w:szCs w:val="28"/>
      <w:lang w:eastAsia="ar-SA"/>
    </w:rPr>
  </w:style>
  <w:style w:type="paragraph" w:customStyle="1" w:styleId="1c">
    <w:name w:val="Указатель1"/>
    <w:basedOn w:val="Normal"/>
    <w:uiPriority w:val="99"/>
    <w:rsid w:val="00D25B27"/>
    <w:pPr>
      <w:suppressLineNumbers/>
      <w:suppressAutoHyphens/>
      <w:spacing w:after="0" w:line="240" w:lineRule="auto"/>
    </w:pPr>
    <w:rPr>
      <w:sz w:val="28"/>
      <w:szCs w:val="28"/>
      <w:lang w:eastAsia="ar-SA"/>
    </w:rPr>
  </w:style>
  <w:style w:type="paragraph" w:customStyle="1" w:styleId="1d">
    <w:name w:val="Стиль1"/>
    <w:basedOn w:val="Normal"/>
    <w:uiPriority w:val="99"/>
    <w:rsid w:val="00D25B27"/>
    <w:pPr>
      <w:suppressAutoHyphens/>
      <w:spacing w:after="0" w:line="240" w:lineRule="auto"/>
      <w:jc w:val="both"/>
    </w:pPr>
    <w:rPr>
      <w:sz w:val="28"/>
      <w:szCs w:val="28"/>
      <w:lang w:eastAsia="ar-SA"/>
    </w:rPr>
  </w:style>
  <w:style w:type="paragraph" w:customStyle="1" w:styleId="1e">
    <w:name w:val="Схема документа1"/>
    <w:basedOn w:val="Normal"/>
    <w:uiPriority w:val="99"/>
    <w:rsid w:val="00D25B27"/>
    <w:pPr>
      <w:shd w:val="clear" w:color="auto" w:fill="000080"/>
      <w:suppressAutoHyphens/>
      <w:spacing w:after="0" w:line="240" w:lineRule="auto"/>
    </w:pPr>
    <w:rPr>
      <w:rFonts w:ascii="Tahoma" w:hAnsi="Tahoma" w:cs="Tahoma"/>
      <w:sz w:val="20"/>
      <w:szCs w:val="20"/>
      <w:lang w:eastAsia="ar-SA"/>
    </w:rPr>
  </w:style>
  <w:style w:type="paragraph" w:customStyle="1" w:styleId="afff1">
    <w:name w:val="Знак Знак Знак Знак Знак Знак Знак"/>
    <w:basedOn w:val="Normal"/>
    <w:uiPriority w:val="99"/>
    <w:rsid w:val="00D25B27"/>
    <w:pPr>
      <w:widowControl w:val="0"/>
      <w:suppressAutoHyphens/>
      <w:spacing w:after="160" w:line="240" w:lineRule="exact"/>
      <w:jc w:val="right"/>
    </w:pPr>
    <w:rPr>
      <w:sz w:val="20"/>
      <w:szCs w:val="20"/>
      <w:lang w:val="en-GB" w:eastAsia="ar-SA"/>
    </w:rPr>
  </w:style>
  <w:style w:type="paragraph" w:customStyle="1" w:styleId="afff2">
    <w:name w:val="Содержимое таблицы"/>
    <w:basedOn w:val="Normal"/>
    <w:uiPriority w:val="99"/>
    <w:rsid w:val="00D25B27"/>
    <w:pPr>
      <w:suppressLineNumbers/>
      <w:suppressAutoHyphens/>
      <w:spacing w:after="0" w:line="240" w:lineRule="auto"/>
    </w:pPr>
    <w:rPr>
      <w:sz w:val="28"/>
      <w:szCs w:val="28"/>
      <w:lang w:eastAsia="ar-SA"/>
    </w:rPr>
  </w:style>
  <w:style w:type="paragraph" w:customStyle="1" w:styleId="afff3">
    <w:name w:val="Заголовок таблицы"/>
    <w:basedOn w:val="afff2"/>
    <w:uiPriority w:val="99"/>
    <w:rsid w:val="00D25B27"/>
    <w:pPr>
      <w:jc w:val="center"/>
    </w:pPr>
    <w:rPr>
      <w:b/>
      <w:bCs/>
    </w:rPr>
  </w:style>
  <w:style w:type="paragraph" w:customStyle="1" w:styleId="ListParagraph1">
    <w:name w:val="List Paragraph1"/>
    <w:basedOn w:val="Normal"/>
    <w:uiPriority w:val="99"/>
    <w:rsid w:val="00D25B27"/>
    <w:pPr>
      <w:ind w:left="720"/>
    </w:pPr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D25B27"/>
    <w:rPr>
      <w:vertAlign w:val="superscript"/>
    </w:rPr>
  </w:style>
  <w:style w:type="character" w:customStyle="1" w:styleId="apple-style-span">
    <w:name w:val="apple-style-span"/>
    <w:basedOn w:val="DefaultParagraphFont"/>
    <w:uiPriority w:val="99"/>
    <w:rsid w:val="00D25B27"/>
  </w:style>
  <w:style w:type="character" w:customStyle="1" w:styleId="text11">
    <w:name w:val="text11"/>
    <w:uiPriority w:val="99"/>
    <w:rsid w:val="00D25B27"/>
    <w:rPr>
      <w:rFonts w:ascii="Arial CYR" w:hAnsi="Arial CYR" w:cs="Arial CYR"/>
      <w:color w:val="000000"/>
      <w:sz w:val="18"/>
      <w:szCs w:val="18"/>
    </w:rPr>
  </w:style>
  <w:style w:type="character" w:customStyle="1" w:styleId="afff4">
    <w:name w:val="Основной шрифт"/>
    <w:uiPriority w:val="99"/>
    <w:rsid w:val="00D25B27"/>
  </w:style>
  <w:style w:type="character" w:customStyle="1" w:styleId="111">
    <w:name w:val="Заголовок 1 Знак1"/>
    <w:aliases w:val="H1 Знак1,1 Знак1,H1 Char Знак1,Заголов Знак1,Çàãîëîâ Знак1,h1 Знак1,ch Знак1,Глава Знак1,(раздел) Знак1,Level 1 Topic Heading Знак1,Section Знак1,(Chapter) Знак Знак Знак1"/>
    <w:uiPriority w:val="99"/>
    <w:rsid w:val="00D25B27"/>
    <w:rPr>
      <w:rFonts w:ascii="Cambria" w:hAnsi="Cambria" w:cs="Cambria"/>
      <w:b/>
      <w:bCs/>
      <w:color w:val="auto"/>
      <w:sz w:val="28"/>
      <w:szCs w:val="28"/>
    </w:rPr>
  </w:style>
  <w:style w:type="character" w:customStyle="1" w:styleId="FontStyle12">
    <w:name w:val="Font Style12"/>
    <w:uiPriority w:val="99"/>
    <w:rsid w:val="00D25B27"/>
    <w:rPr>
      <w:rFonts w:ascii="Times New Roman" w:hAnsi="Times New Roman" w:cs="Times New Roman"/>
      <w:sz w:val="26"/>
      <w:szCs w:val="26"/>
    </w:rPr>
  </w:style>
  <w:style w:type="character" w:customStyle="1" w:styleId="afff5">
    <w:name w:val="Цветовое выделение"/>
    <w:uiPriority w:val="99"/>
    <w:rsid w:val="00D25B27"/>
    <w:rPr>
      <w:b/>
      <w:bCs/>
      <w:color w:val="26282F"/>
      <w:sz w:val="26"/>
      <w:szCs w:val="26"/>
    </w:rPr>
  </w:style>
  <w:style w:type="character" w:customStyle="1" w:styleId="afff6">
    <w:name w:val="Гипертекстовая ссылка"/>
    <w:uiPriority w:val="99"/>
    <w:rsid w:val="00D25B27"/>
    <w:rPr>
      <w:rFonts w:ascii="Times New Roman" w:hAnsi="Times New Roman" w:cs="Times New Roman"/>
      <w:b/>
      <w:bCs/>
      <w:color w:val="auto"/>
      <w:sz w:val="26"/>
      <w:szCs w:val="26"/>
    </w:rPr>
  </w:style>
  <w:style w:type="character" w:customStyle="1" w:styleId="afff7">
    <w:name w:val="Активная гипертекстовая ссылка"/>
    <w:uiPriority w:val="99"/>
    <w:rsid w:val="00D25B27"/>
    <w:rPr>
      <w:rFonts w:ascii="Times New Roman" w:hAnsi="Times New Roman" w:cs="Times New Roman"/>
      <w:b/>
      <w:bCs/>
      <w:color w:val="auto"/>
      <w:sz w:val="26"/>
      <w:szCs w:val="26"/>
      <w:u w:val="single"/>
    </w:rPr>
  </w:style>
  <w:style w:type="character" w:customStyle="1" w:styleId="afff8">
    <w:name w:val="Выделение для Базового Поиска"/>
    <w:uiPriority w:val="99"/>
    <w:rsid w:val="00D25B27"/>
    <w:rPr>
      <w:rFonts w:ascii="Times New Roman" w:hAnsi="Times New Roman" w:cs="Times New Roman"/>
      <w:b/>
      <w:bCs/>
      <w:color w:val="0058A9"/>
      <w:sz w:val="26"/>
      <w:szCs w:val="26"/>
    </w:rPr>
  </w:style>
  <w:style w:type="character" w:customStyle="1" w:styleId="afff9">
    <w:name w:val="Выделение для Базового Поиска (курсив)"/>
    <w:uiPriority w:val="99"/>
    <w:rsid w:val="00D25B27"/>
    <w:rPr>
      <w:rFonts w:ascii="Times New Roman" w:hAnsi="Times New Roman" w:cs="Times New Roman"/>
      <w:b/>
      <w:bCs/>
      <w:i/>
      <w:iCs/>
      <w:color w:val="0058A9"/>
      <w:sz w:val="26"/>
      <w:szCs w:val="26"/>
    </w:rPr>
  </w:style>
  <w:style w:type="character" w:customStyle="1" w:styleId="afffa">
    <w:name w:val="Заголовок своего сообщения"/>
    <w:uiPriority w:val="99"/>
    <w:rsid w:val="00D25B27"/>
    <w:rPr>
      <w:rFonts w:ascii="Times New Roman" w:hAnsi="Times New Roman" w:cs="Times New Roman"/>
      <w:b/>
      <w:bCs/>
      <w:color w:val="26282F"/>
      <w:sz w:val="26"/>
      <w:szCs w:val="26"/>
    </w:rPr>
  </w:style>
  <w:style w:type="character" w:customStyle="1" w:styleId="afffb">
    <w:name w:val="Заголовок чужого сообщения"/>
    <w:uiPriority w:val="99"/>
    <w:rsid w:val="00D25B27"/>
    <w:rPr>
      <w:rFonts w:ascii="Times New Roman" w:hAnsi="Times New Roman" w:cs="Times New Roman"/>
      <w:b/>
      <w:bCs/>
      <w:color w:val="FF0000"/>
      <w:sz w:val="26"/>
      <w:szCs w:val="26"/>
    </w:rPr>
  </w:style>
  <w:style w:type="character" w:customStyle="1" w:styleId="afffc">
    <w:name w:val="Найденные слова"/>
    <w:uiPriority w:val="99"/>
    <w:rsid w:val="00D25B27"/>
    <w:rPr>
      <w:rFonts w:ascii="Times New Roman" w:hAnsi="Times New Roman" w:cs="Times New Roman"/>
      <w:b/>
      <w:bCs/>
      <w:color w:val="26282F"/>
      <w:sz w:val="26"/>
      <w:szCs w:val="26"/>
      <w:shd w:val="clear" w:color="auto" w:fill="auto"/>
    </w:rPr>
  </w:style>
  <w:style w:type="character" w:customStyle="1" w:styleId="afffd">
    <w:name w:val="Не вступил в силу"/>
    <w:uiPriority w:val="99"/>
    <w:rsid w:val="00D25B27"/>
    <w:rPr>
      <w:rFonts w:ascii="Times New Roman" w:hAnsi="Times New Roman" w:cs="Times New Roman"/>
      <w:b/>
      <w:bCs/>
      <w:color w:val="000000"/>
      <w:sz w:val="26"/>
      <w:szCs w:val="26"/>
      <w:shd w:val="clear" w:color="auto" w:fill="auto"/>
    </w:rPr>
  </w:style>
  <w:style w:type="character" w:customStyle="1" w:styleId="afffe">
    <w:name w:val="Опечатки"/>
    <w:uiPriority w:val="99"/>
    <w:rsid w:val="00D25B27"/>
    <w:rPr>
      <w:color w:val="FF0000"/>
      <w:sz w:val="26"/>
      <w:szCs w:val="26"/>
    </w:rPr>
  </w:style>
  <w:style w:type="character" w:customStyle="1" w:styleId="affff">
    <w:name w:val="Продолжение ссылки"/>
    <w:basedOn w:val="afff6"/>
    <w:uiPriority w:val="99"/>
    <w:rsid w:val="00D25B27"/>
  </w:style>
  <w:style w:type="character" w:customStyle="1" w:styleId="affff0">
    <w:name w:val="Сравнение редакций"/>
    <w:uiPriority w:val="99"/>
    <w:rsid w:val="00D25B27"/>
    <w:rPr>
      <w:rFonts w:ascii="Times New Roman" w:hAnsi="Times New Roman" w:cs="Times New Roman"/>
      <w:b/>
      <w:bCs/>
      <w:color w:val="26282F"/>
      <w:sz w:val="26"/>
      <w:szCs w:val="26"/>
    </w:rPr>
  </w:style>
  <w:style w:type="character" w:customStyle="1" w:styleId="affff1">
    <w:name w:val="Сравнение редакций. Добавленный фрагмент"/>
    <w:uiPriority w:val="99"/>
    <w:rsid w:val="00D25B27"/>
    <w:rPr>
      <w:color w:val="000000"/>
      <w:shd w:val="clear" w:color="auto" w:fill="auto"/>
    </w:rPr>
  </w:style>
  <w:style w:type="character" w:customStyle="1" w:styleId="affff2">
    <w:name w:val="Сравнение редакций. Удаленный фрагмент"/>
    <w:uiPriority w:val="99"/>
    <w:rsid w:val="00D25B27"/>
    <w:rPr>
      <w:color w:val="000000"/>
      <w:shd w:val="clear" w:color="auto" w:fill="auto"/>
    </w:rPr>
  </w:style>
  <w:style w:type="character" w:customStyle="1" w:styleId="affff3">
    <w:name w:val="Утратил силу"/>
    <w:uiPriority w:val="99"/>
    <w:rsid w:val="00D25B27"/>
    <w:rPr>
      <w:rFonts w:ascii="Times New Roman" w:hAnsi="Times New Roman" w:cs="Times New Roman"/>
      <w:b/>
      <w:bCs/>
      <w:strike/>
      <w:color w:val="auto"/>
      <w:sz w:val="26"/>
      <w:szCs w:val="26"/>
    </w:rPr>
  </w:style>
  <w:style w:type="character" w:customStyle="1" w:styleId="FontStyle13">
    <w:name w:val="Font Style13"/>
    <w:uiPriority w:val="99"/>
    <w:rsid w:val="00D25B27"/>
    <w:rPr>
      <w:rFonts w:ascii="Arial" w:hAnsi="Arial" w:cs="Arial"/>
      <w:sz w:val="18"/>
      <w:szCs w:val="18"/>
    </w:rPr>
  </w:style>
  <w:style w:type="character" w:customStyle="1" w:styleId="Absatz-Standardschriftart">
    <w:name w:val="Absatz-Standardschriftart"/>
    <w:uiPriority w:val="99"/>
    <w:rsid w:val="00D25B27"/>
  </w:style>
  <w:style w:type="character" w:customStyle="1" w:styleId="WW-Absatz-Standardschriftart">
    <w:name w:val="WW-Absatz-Standardschriftart"/>
    <w:uiPriority w:val="99"/>
    <w:rsid w:val="00D25B27"/>
  </w:style>
  <w:style w:type="character" w:customStyle="1" w:styleId="WW-Absatz-Standardschriftart1">
    <w:name w:val="WW-Absatz-Standardschriftart1"/>
    <w:uiPriority w:val="99"/>
    <w:rsid w:val="00D25B27"/>
  </w:style>
  <w:style w:type="character" w:customStyle="1" w:styleId="1f">
    <w:name w:val="Основной шрифт абзаца1"/>
    <w:uiPriority w:val="99"/>
    <w:rsid w:val="00D25B27"/>
  </w:style>
  <w:style w:type="character" w:customStyle="1" w:styleId="1f0">
    <w:name w:val="Название Знак1"/>
    <w:uiPriority w:val="99"/>
    <w:rsid w:val="00D25B27"/>
    <w:rPr>
      <w:rFonts w:ascii="Cambria" w:hAnsi="Cambria" w:cs="Cambria"/>
      <w:color w:val="auto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99"/>
    <w:rsid w:val="00D25B27"/>
    <w:pPr>
      <w:widowControl w:val="0"/>
      <w:autoSpaceDE w:val="0"/>
      <w:autoSpaceDN w:val="0"/>
      <w:adjustRightInd w:val="0"/>
    </w:pPr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Знак Знак9"/>
    <w:uiPriority w:val="99"/>
    <w:locked/>
    <w:rsid w:val="00D25B27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D25B27"/>
  </w:style>
  <w:style w:type="character" w:customStyle="1" w:styleId="5">
    <w:name w:val="Знак Знак5"/>
    <w:uiPriority w:val="99"/>
    <w:rsid w:val="00D25B27"/>
    <w:rPr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rsid w:val="00D25B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D25B27"/>
    <w:rPr>
      <w:rFonts w:ascii="Courier New" w:hAnsi="Courier New" w:cs="Courier New"/>
    </w:rPr>
  </w:style>
  <w:style w:type="paragraph" w:customStyle="1" w:styleId="23">
    <w:name w:val="Знак2"/>
    <w:basedOn w:val="Normal"/>
    <w:uiPriority w:val="99"/>
    <w:rsid w:val="00D25B2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D25B27"/>
    <w:rPr>
      <w:b/>
      <w:bCs/>
    </w:rPr>
  </w:style>
  <w:style w:type="paragraph" w:customStyle="1" w:styleId="1f1">
    <w:name w:val="Знак1 Знак Знак Знак Знак Знак Знак Знак Знак"/>
    <w:basedOn w:val="Normal"/>
    <w:uiPriority w:val="99"/>
    <w:rsid w:val="00D25B2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">
    <w:name w:val="Знак Знак3"/>
    <w:basedOn w:val="Normal"/>
    <w:uiPriority w:val="99"/>
    <w:rsid w:val="00D25B2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4">
    <w:name w:val="Знак Знак2 Знак Знак"/>
    <w:basedOn w:val="Normal"/>
    <w:uiPriority w:val="99"/>
    <w:rsid w:val="00D25B2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Знак Знак21"/>
    <w:basedOn w:val="Normal"/>
    <w:uiPriority w:val="99"/>
    <w:rsid w:val="00D25B2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ORMATTEXT">
    <w:name w:val=".FORMATTEXT"/>
    <w:uiPriority w:val="99"/>
    <w:rsid w:val="00A5480D"/>
    <w:pPr>
      <w:widowControl w:val="0"/>
      <w:autoSpaceDE w:val="0"/>
      <w:autoSpaceDN w:val="0"/>
      <w:adjustRightInd w:val="0"/>
    </w:pPr>
    <w:rPr>
      <w:rFonts w:cs="Calibri"/>
      <w:sz w:val="24"/>
      <w:szCs w:val="24"/>
    </w:rPr>
  </w:style>
  <w:style w:type="character" w:customStyle="1" w:styleId="H1">
    <w:name w:val="H1 Знак"/>
    <w:aliases w:val="1 Знак,H1 Char Знак,Заголов Знак,Çàãîëîâ Знак,h1 Знак,ch Знак,Глава Знак,(раздел) Знак,Level 1 Topic Heading Знак,Section Знак,(Chapter) Знак Знак Знак Знак"/>
    <w:uiPriority w:val="99"/>
    <w:locked/>
    <w:rsid w:val="003847F8"/>
    <w:rPr>
      <w:sz w:val="28"/>
      <w:szCs w:val="28"/>
    </w:rPr>
  </w:style>
  <w:style w:type="character" w:customStyle="1" w:styleId="25">
    <w:name w:val="2 Знак"/>
    <w:aliases w:val="H2 Знак,h2 Знак,Numbered text 3 Знак,Reset numbering Знак,Раздел Знак,(подраздел) Знак,заголовок 2 Знак Знак"/>
    <w:uiPriority w:val="99"/>
    <w:locked/>
    <w:rsid w:val="00B01C26"/>
    <w:rPr>
      <w:b/>
      <w:bCs/>
      <w:sz w:val="28"/>
      <w:szCs w:val="28"/>
    </w:rPr>
  </w:style>
  <w:style w:type="character" w:customStyle="1" w:styleId="30">
    <w:name w:val="3 Знак"/>
    <w:aliases w:val="H3 Знак,(пункт) Знак Знак"/>
    <w:uiPriority w:val="99"/>
    <w:locked/>
    <w:rsid w:val="00B01C26"/>
    <w:rPr>
      <w:b/>
      <w:bCs/>
      <w:sz w:val="28"/>
      <w:szCs w:val="28"/>
    </w:rPr>
  </w:style>
  <w:style w:type="character" w:customStyle="1" w:styleId="H4">
    <w:name w:val="H4 Знак Знак"/>
    <w:uiPriority w:val="99"/>
    <w:locked/>
    <w:rsid w:val="00B01C26"/>
    <w:rPr>
      <w:b/>
      <w:bCs/>
      <w:sz w:val="26"/>
      <w:szCs w:val="26"/>
    </w:rPr>
  </w:style>
  <w:style w:type="character" w:customStyle="1" w:styleId="200">
    <w:name w:val="Знак Знак20"/>
    <w:uiPriority w:val="99"/>
    <w:locked/>
    <w:rsid w:val="00B01C26"/>
    <w:rPr>
      <w:b/>
      <w:bCs/>
      <w:sz w:val="28"/>
      <w:szCs w:val="28"/>
    </w:rPr>
  </w:style>
  <w:style w:type="character" w:customStyle="1" w:styleId="150">
    <w:name w:val="Знак Знак15"/>
    <w:uiPriority w:val="99"/>
    <w:locked/>
    <w:rsid w:val="00B01C26"/>
    <w:rPr>
      <w:rFonts w:ascii="Arial" w:hAnsi="Arial" w:cs="Arial"/>
      <w:b/>
      <w:bCs/>
      <w:kern w:val="28"/>
      <w:sz w:val="32"/>
      <w:szCs w:val="32"/>
      <w:lang w:val="ru-RU" w:eastAsia="ru-RU"/>
    </w:rPr>
  </w:style>
  <w:style w:type="character" w:customStyle="1" w:styleId="190">
    <w:name w:val="Знак Знак19"/>
    <w:uiPriority w:val="99"/>
    <w:locked/>
    <w:rsid w:val="00B01C26"/>
    <w:rPr>
      <w:b/>
      <w:bCs/>
      <w:i/>
      <w:iCs/>
      <w:spacing w:val="-20"/>
      <w:kern w:val="28"/>
      <w:sz w:val="24"/>
      <w:szCs w:val="24"/>
    </w:rPr>
  </w:style>
  <w:style w:type="character" w:customStyle="1" w:styleId="180">
    <w:name w:val="Знак Знак18"/>
    <w:uiPriority w:val="99"/>
    <w:locked/>
    <w:rsid w:val="00B01C26"/>
    <w:rPr>
      <w:sz w:val="24"/>
      <w:szCs w:val="24"/>
      <w:lang w:val="ru-RU" w:eastAsia="ru-RU"/>
    </w:rPr>
  </w:style>
  <w:style w:type="character" w:customStyle="1" w:styleId="170">
    <w:name w:val="Знак Знак17"/>
    <w:uiPriority w:val="99"/>
    <w:locked/>
    <w:rsid w:val="00B01C26"/>
    <w:rPr>
      <w:i/>
      <w:iCs/>
      <w:sz w:val="24"/>
      <w:szCs w:val="24"/>
      <w:lang w:val="ru-RU" w:eastAsia="ru-RU"/>
    </w:rPr>
  </w:style>
  <w:style w:type="character" w:customStyle="1" w:styleId="160">
    <w:name w:val="Знак Знак16"/>
    <w:uiPriority w:val="99"/>
    <w:locked/>
    <w:rsid w:val="00B01C26"/>
    <w:rPr>
      <w:rFonts w:ascii="Arial" w:hAnsi="Arial" w:cs="Arial"/>
      <w:sz w:val="22"/>
      <w:szCs w:val="22"/>
      <w:lang w:val="ru-RU" w:eastAsia="ru-RU"/>
    </w:rPr>
  </w:style>
  <w:style w:type="paragraph" w:customStyle="1" w:styleId="151">
    <w:name w:val="Знак Знак15 Знак Знак1"/>
    <w:basedOn w:val="Normal"/>
    <w:uiPriority w:val="99"/>
    <w:rsid w:val="00B01C2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40">
    <w:name w:val="Знак Знак14"/>
    <w:uiPriority w:val="99"/>
    <w:locked/>
    <w:rsid w:val="00B01C26"/>
    <w:rPr>
      <w:rFonts w:ascii="Arial" w:hAnsi="Arial" w:cs="Arial"/>
    </w:rPr>
  </w:style>
  <w:style w:type="character" w:customStyle="1" w:styleId="130">
    <w:name w:val="Знак Знак13"/>
    <w:uiPriority w:val="99"/>
    <w:locked/>
    <w:rsid w:val="00B01C26"/>
    <w:rPr>
      <w:sz w:val="24"/>
      <w:szCs w:val="24"/>
    </w:rPr>
  </w:style>
  <w:style w:type="character" w:customStyle="1" w:styleId="120">
    <w:name w:val="Знак Знак12"/>
    <w:uiPriority w:val="99"/>
    <w:locked/>
    <w:rsid w:val="00B01C26"/>
    <w:rPr>
      <w:sz w:val="24"/>
      <w:szCs w:val="24"/>
    </w:rPr>
  </w:style>
  <w:style w:type="character" w:customStyle="1" w:styleId="112">
    <w:name w:val="Знак Знак11"/>
    <w:uiPriority w:val="99"/>
    <w:locked/>
    <w:rsid w:val="00B01C26"/>
    <w:rPr>
      <w:sz w:val="28"/>
      <w:szCs w:val="28"/>
    </w:rPr>
  </w:style>
  <w:style w:type="character" w:customStyle="1" w:styleId="100">
    <w:name w:val="Знак Знак10"/>
    <w:uiPriority w:val="99"/>
    <w:locked/>
    <w:rsid w:val="00B01C26"/>
    <w:rPr>
      <w:sz w:val="24"/>
      <w:szCs w:val="24"/>
    </w:rPr>
  </w:style>
  <w:style w:type="character" w:customStyle="1" w:styleId="8">
    <w:name w:val="Знак Знак8"/>
    <w:uiPriority w:val="99"/>
    <w:locked/>
    <w:rsid w:val="00B01C26"/>
    <w:rPr>
      <w:rFonts w:ascii="Arial" w:hAnsi="Arial" w:cs="Arial"/>
      <w:i/>
      <w:iCs/>
    </w:rPr>
  </w:style>
  <w:style w:type="character" w:customStyle="1" w:styleId="7">
    <w:name w:val="Знак Знак7"/>
    <w:uiPriority w:val="99"/>
    <w:locked/>
    <w:rsid w:val="00B01C26"/>
    <w:rPr>
      <w:sz w:val="24"/>
      <w:szCs w:val="24"/>
    </w:rPr>
  </w:style>
  <w:style w:type="character" w:customStyle="1" w:styleId="6">
    <w:name w:val="Знак Знак6"/>
    <w:uiPriority w:val="99"/>
    <w:rsid w:val="00B01C26"/>
    <w:rPr>
      <w:b/>
      <w:bCs/>
      <w:snapToGrid w:val="0"/>
      <w:color w:val="000000"/>
      <w:sz w:val="24"/>
      <w:szCs w:val="24"/>
      <w:lang w:val="ru-RU" w:eastAsia="ru-RU"/>
    </w:rPr>
  </w:style>
  <w:style w:type="character" w:customStyle="1" w:styleId="4">
    <w:name w:val="Знак Знак4"/>
    <w:uiPriority w:val="99"/>
    <w:locked/>
    <w:rsid w:val="00B01C26"/>
    <w:rPr>
      <w:rFonts w:ascii="Tahoma" w:hAnsi="Tahoma" w:cs="Tahoma"/>
      <w:sz w:val="16"/>
      <w:szCs w:val="16"/>
    </w:rPr>
  </w:style>
  <w:style w:type="character" w:customStyle="1" w:styleId="310">
    <w:name w:val="Знак Знак31"/>
    <w:uiPriority w:val="99"/>
    <w:locked/>
    <w:rsid w:val="00B01C26"/>
    <w:rPr>
      <w:rFonts w:ascii="Courier New" w:hAnsi="Courier New" w:cs="Courier New"/>
    </w:rPr>
  </w:style>
  <w:style w:type="paragraph" w:customStyle="1" w:styleId="26">
    <w:name w:val="Абзац списка2"/>
    <w:basedOn w:val="Normal"/>
    <w:uiPriority w:val="99"/>
    <w:rsid w:val="00B01C26"/>
    <w:pPr>
      <w:ind w:left="720"/>
    </w:pPr>
    <w:rPr>
      <w:lang w:eastAsia="en-US"/>
    </w:rPr>
  </w:style>
  <w:style w:type="character" w:customStyle="1" w:styleId="91">
    <w:name w:val="Знак Знак91"/>
    <w:uiPriority w:val="99"/>
    <w:locked/>
    <w:rsid w:val="00B01C26"/>
    <w:rPr>
      <w:sz w:val="24"/>
      <w:szCs w:val="24"/>
    </w:rPr>
  </w:style>
  <w:style w:type="character" w:customStyle="1" w:styleId="51">
    <w:name w:val="Знак Знак51"/>
    <w:uiPriority w:val="99"/>
    <w:rsid w:val="00B01C26"/>
    <w:rPr>
      <w:sz w:val="24"/>
      <w:szCs w:val="24"/>
    </w:rPr>
  </w:style>
  <w:style w:type="character" w:customStyle="1" w:styleId="affff4">
    <w:name w:val="Знак Знак"/>
    <w:uiPriority w:val="99"/>
    <w:rsid w:val="00B01C26"/>
    <w:rPr>
      <w:rFonts w:ascii="Courier New" w:hAnsi="Courier New" w:cs="Courier New"/>
    </w:rPr>
  </w:style>
  <w:style w:type="paragraph" w:customStyle="1" w:styleId="32">
    <w:name w:val="Знак3"/>
    <w:basedOn w:val="Normal"/>
    <w:uiPriority w:val="99"/>
    <w:rsid w:val="00B01C2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3">
    <w:name w:val="Знак1 Знак Знак Знак Знак Знак Знак Знак Знак1"/>
    <w:basedOn w:val="Normal"/>
    <w:uiPriority w:val="99"/>
    <w:rsid w:val="00B01C2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11">
    <w:name w:val="Знак Знак2 Знак Знак1"/>
    <w:basedOn w:val="Normal"/>
    <w:uiPriority w:val="99"/>
    <w:rsid w:val="00B01C2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61">
    <w:name w:val="Знак Знак161"/>
    <w:uiPriority w:val="99"/>
    <w:locked/>
    <w:rsid w:val="006D26BA"/>
    <w:rPr>
      <w:rFonts w:ascii="Arial" w:hAnsi="Arial" w:cs="Arial"/>
      <w:sz w:val="22"/>
      <w:szCs w:val="2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867</TotalTime>
  <Pages>54</Pages>
  <Words>14701</Words>
  <Characters>-32766</Characters>
  <Application>Microsoft Office Outlook</Application>
  <DocSecurity>0</DocSecurity>
  <Lines>0</Lines>
  <Paragraphs>0</Paragraphs>
  <ScaleCrop>false</ScaleCrop>
  <Company>КонсультантПлюс Версия 4016.00.51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муниципального образования Щекинский район от 22.01.2014 N 1-97(ред. от 03.04.2015)"Об утверждении муниципальной программы муниципального образования Щекинский район "Развитие образования и архивного дела в муниципальном образо</dc:title>
  <dc:subject/>
  <dc:creator>I3</dc:creator>
  <cp:keywords/>
  <dc:description/>
  <cp:lastModifiedBy>Ирина Роо</cp:lastModifiedBy>
  <cp:revision>26</cp:revision>
  <cp:lastPrinted>2018-04-27T15:23:00Z</cp:lastPrinted>
  <dcterms:created xsi:type="dcterms:W3CDTF">2018-04-09T07:01:00Z</dcterms:created>
  <dcterms:modified xsi:type="dcterms:W3CDTF">2018-04-27T15:32:00Z</dcterms:modified>
</cp:coreProperties>
</file>