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6D6484" w:rsidRDefault="00E727C9" w:rsidP="005F6D36">
      <w:pPr>
        <w:jc w:val="center"/>
        <w:rPr>
          <w:rFonts w:ascii="PT Astra Serif" w:hAnsi="PT Astra Serif"/>
        </w:rPr>
      </w:pPr>
      <w:r w:rsidRPr="006D6484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6D6484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1650B4B1" wp14:editId="3130B5F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6D648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6D6484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6D648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6D6484">
        <w:rPr>
          <w:rFonts w:ascii="PT Astra Serif" w:hAnsi="PT Astra Serif"/>
          <w:b/>
          <w:sz w:val="34"/>
        </w:rPr>
        <w:t>МУНИЦИПАЛЬНОГО</w:t>
      </w:r>
      <w:r w:rsidR="00E06FAE" w:rsidRPr="006D6484">
        <w:rPr>
          <w:rFonts w:ascii="PT Astra Serif" w:hAnsi="PT Astra Serif"/>
          <w:b/>
          <w:sz w:val="34"/>
        </w:rPr>
        <w:t xml:space="preserve"> </w:t>
      </w:r>
      <w:r w:rsidRPr="006D6484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6D6484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6D6484">
        <w:rPr>
          <w:rFonts w:ascii="PT Astra Serif" w:hAnsi="PT Astra Serif"/>
          <w:b/>
          <w:sz w:val="34"/>
        </w:rPr>
        <w:t xml:space="preserve">ЩЁКИНСКИЙ </w:t>
      </w:r>
      <w:r w:rsidR="00E727C9" w:rsidRPr="006D6484">
        <w:rPr>
          <w:rFonts w:ascii="PT Astra Serif" w:hAnsi="PT Astra Serif"/>
          <w:b/>
          <w:sz w:val="34"/>
        </w:rPr>
        <w:t xml:space="preserve">РАЙОН </w:t>
      </w:r>
    </w:p>
    <w:p w:rsidR="00E727C9" w:rsidRPr="006D6484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6D6484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6D6484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6D6484" w:rsidRDefault="005B2800" w:rsidP="00821132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6D648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D6484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66AF0"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6665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25.07.2025</w:t>
            </w:r>
          </w:p>
        </w:tc>
        <w:tc>
          <w:tcPr>
            <w:tcW w:w="2409" w:type="dxa"/>
            <w:shd w:val="clear" w:color="auto" w:fill="auto"/>
          </w:tcPr>
          <w:p w:rsidR="005B2800" w:rsidRPr="006D6484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73267"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6665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– 1247</w:t>
            </w:r>
          </w:p>
        </w:tc>
      </w:tr>
    </w:tbl>
    <w:p w:rsidR="005F6D36" w:rsidRPr="00B63EBE" w:rsidRDefault="005F6D36">
      <w:pPr>
        <w:rPr>
          <w:rFonts w:ascii="PT Astra Serif" w:hAnsi="PT Astra Serif" w:cs="PT Astra Serif"/>
          <w:sz w:val="20"/>
          <w:szCs w:val="20"/>
        </w:rPr>
      </w:pPr>
    </w:p>
    <w:p w:rsidR="006460B5" w:rsidRPr="00B63EBE" w:rsidRDefault="006460B5">
      <w:pPr>
        <w:rPr>
          <w:rFonts w:ascii="PT Astra Serif" w:hAnsi="PT Astra Serif" w:cs="PT Astra Serif"/>
          <w:sz w:val="20"/>
          <w:szCs w:val="20"/>
        </w:rPr>
      </w:pPr>
    </w:p>
    <w:p w:rsidR="00073267" w:rsidRPr="006D6484" w:rsidRDefault="00073267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6460B5" w:rsidRPr="006D6484" w:rsidRDefault="00073267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Щекинского района от 27.12.2022 № 12-1677</w:t>
      </w:r>
      <w:r w:rsidR="006460B5" w:rsidRPr="006D648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6D6484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AE4225" w:rsidRPr="006D6484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</w:t>
      </w:r>
      <w:r w:rsidR="006460B5" w:rsidRPr="006D6484">
        <w:rPr>
          <w:rFonts w:ascii="PT Astra Serif" w:hAnsi="PT Astra Serif"/>
          <w:b/>
          <w:sz w:val="28"/>
          <w:szCs w:val="28"/>
          <w:lang w:eastAsia="ru-RU"/>
        </w:rPr>
        <w:t>аммы муниципального образования</w:t>
      </w:r>
    </w:p>
    <w:p w:rsidR="006460B5" w:rsidRPr="006D6484" w:rsidRDefault="00AE4225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Щекинский район «Развитие физической культуры и</w:t>
      </w:r>
      <w:r w:rsidR="002E4450" w:rsidRPr="006D648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6460B5" w:rsidRPr="006D6484">
        <w:rPr>
          <w:rFonts w:ascii="PT Astra Serif" w:hAnsi="PT Astra Serif"/>
          <w:b/>
          <w:sz w:val="28"/>
          <w:szCs w:val="28"/>
          <w:lang w:eastAsia="ru-RU"/>
        </w:rPr>
        <w:t>спорта</w:t>
      </w:r>
    </w:p>
    <w:p w:rsidR="00AE4225" w:rsidRPr="006D6484" w:rsidRDefault="00AE4225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B63EBE" w:rsidRDefault="00AE4225" w:rsidP="00B63EBE">
      <w:pPr>
        <w:rPr>
          <w:rFonts w:ascii="PT Astra Serif" w:hAnsi="PT Astra Serif" w:cs="PT Astra Serif"/>
          <w:sz w:val="20"/>
          <w:szCs w:val="20"/>
        </w:rPr>
      </w:pPr>
    </w:p>
    <w:p w:rsidR="00B91C00" w:rsidRPr="00B63EBE" w:rsidRDefault="00B91C00" w:rsidP="00B63EBE">
      <w:pPr>
        <w:rPr>
          <w:rFonts w:ascii="PT Astra Serif" w:hAnsi="PT Astra Serif" w:cs="PT Astra Serif"/>
          <w:sz w:val="20"/>
          <w:szCs w:val="20"/>
        </w:rPr>
      </w:pPr>
    </w:p>
    <w:p w:rsidR="00AE4225" w:rsidRPr="006D6484" w:rsidRDefault="00060FC4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060FC4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</w:t>
      </w:r>
      <w:r w:rsidR="00B63EBE">
        <w:rPr>
          <w:rFonts w:ascii="PT Astra Serif" w:hAnsi="PT Astra Serif"/>
          <w:sz w:val="28"/>
          <w:szCs w:val="28"/>
          <w:lang w:eastAsia="ru-RU"/>
        </w:rPr>
        <w:t> </w:t>
      </w:r>
      <w:r w:rsidRPr="00060FC4">
        <w:rPr>
          <w:rFonts w:ascii="PT Astra Serif" w:hAnsi="PT Astra Serif"/>
          <w:sz w:val="28"/>
          <w:szCs w:val="28"/>
          <w:lang w:eastAsia="ru-RU"/>
        </w:rPr>
        <w:t>131-ФЗ «Об</w:t>
      </w:r>
      <w:r w:rsidR="00B63EBE">
        <w:rPr>
          <w:rFonts w:ascii="PT Astra Serif" w:hAnsi="PT Astra Serif"/>
          <w:sz w:val="28"/>
          <w:szCs w:val="28"/>
          <w:lang w:eastAsia="ru-RU"/>
        </w:rPr>
        <w:t> </w:t>
      </w:r>
      <w:r w:rsidRPr="00060FC4">
        <w:rPr>
          <w:rFonts w:ascii="PT Astra Serif" w:hAnsi="PT Astra Serif"/>
          <w:sz w:val="28"/>
          <w:szCs w:val="28"/>
          <w:lang w:eastAsia="ru-RU"/>
        </w:rPr>
        <w:t xml:space="preserve">общих </w:t>
      </w:r>
      <w:r w:rsidRPr="00A35FAD">
        <w:rPr>
          <w:rFonts w:ascii="PT Astra Serif" w:hAnsi="PT Astra Serif"/>
          <w:sz w:val="28"/>
          <w:szCs w:val="28"/>
          <w:lang w:eastAsia="ru-RU"/>
        </w:rPr>
        <w:t xml:space="preserve">принципах организации местного самоуправления в Российской Федерации», решением Собрания представителей Щекинского района от 29.05.2025 № 31/221 «О внесении изменений в решение Собрания представителей Щекинского </w:t>
      </w:r>
      <w:r w:rsidRPr="00060FC4">
        <w:rPr>
          <w:rFonts w:ascii="PT Astra Serif" w:hAnsi="PT Astra Serif"/>
          <w:sz w:val="28"/>
          <w:szCs w:val="28"/>
          <w:lang w:eastAsia="ru-RU"/>
        </w:rPr>
        <w:t>района от 18.12.2024 № 24/177 «О бюджете муниципального образования Щекинский район на 2025 год и на плановый период 2026 и 2027 годов», постановлением администрации Щекинского района</w:t>
      </w:r>
      <w:proofErr w:type="gramEnd"/>
      <w:r w:rsidRPr="00060FC4">
        <w:rPr>
          <w:rFonts w:ascii="PT Astra Serif" w:hAnsi="PT Astra Serif"/>
          <w:sz w:val="28"/>
          <w:szCs w:val="28"/>
          <w:lang w:eastAsia="ru-RU"/>
        </w:rPr>
        <w:t xml:space="preserve">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Щекинского муниципального района Тульской области администрация Щекинского района ПОСТАНОВЛЯЕТ:</w:t>
      </w:r>
    </w:p>
    <w:p w:rsidR="00073267" w:rsidRPr="006D6484" w:rsidRDefault="0062782C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r w:rsidR="00073267" w:rsidRPr="006D6484">
        <w:rPr>
          <w:rFonts w:ascii="PT Astra Serif" w:hAnsi="PT Astra Serif"/>
          <w:sz w:val="28"/>
          <w:szCs w:val="28"/>
          <w:lang w:eastAsia="ru-RU"/>
        </w:rPr>
        <w:t>Внести изменение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</w:t>
      </w:r>
      <w:r w:rsidR="00911A8B" w:rsidRPr="006D6484">
        <w:rPr>
          <w:rFonts w:ascii="PT Astra Serif" w:hAnsi="PT Astra Serif"/>
          <w:sz w:val="28"/>
          <w:szCs w:val="28"/>
          <w:lang w:eastAsia="ru-RU"/>
        </w:rPr>
        <w:t xml:space="preserve"> и </w:t>
      </w:r>
      <w:r w:rsidR="00073267" w:rsidRPr="006D6484">
        <w:rPr>
          <w:rFonts w:ascii="PT Astra Serif" w:hAnsi="PT Astra Serif"/>
          <w:sz w:val="28"/>
          <w:szCs w:val="28"/>
          <w:lang w:eastAsia="ru-RU"/>
        </w:rPr>
        <w:t>спорта в муниципальном образовании Щекинский район», изложив приложение в новой редакции (приложение).</w:t>
      </w:r>
    </w:p>
    <w:p w:rsidR="006460B5" w:rsidRPr="006D6484" w:rsidRDefault="0062782C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2. </w:t>
      </w:r>
      <w:proofErr w:type="gramStart"/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lastRenderedPageBreak/>
        <w:t>вестник» (http://npa-schekino.ru, регистрация в качестве сетевого издания:</w:t>
      </w:r>
      <w:proofErr w:type="gramEnd"/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F90F89" w:rsidRPr="006D6484">
        <w:rPr>
          <w:rFonts w:ascii="PT Astra Serif" w:hAnsi="PT Astra Serif"/>
          <w:sz w:val="28"/>
          <w:szCs w:val="28"/>
          <w:lang w:eastAsia="ru-RU"/>
        </w:rPr>
        <w:t>Эл</w:t>
      </w:r>
      <w:r w:rsidR="006D6484" w:rsidRPr="006D6484">
        <w:rPr>
          <w:rFonts w:ascii="PT Astra Serif" w:hAnsi="PT Astra Serif"/>
          <w:sz w:val="28"/>
          <w:szCs w:val="28"/>
          <w:lang w:eastAsia="ru-RU"/>
        </w:rPr>
        <w:t> 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>№</w:t>
      </w:r>
      <w:r w:rsidR="006D6484" w:rsidRPr="006D6484">
        <w:rPr>
          <w:rFonts w:ascii="PT Astra Serif" w:hAnsi="PT Astra Serif"/>
          <w:sz w:val="28"/>
          <w:szCs w:val="28"/>
          <w:lang w:eastAsia="ru-RU"/>
        </w:rPr>
        <w:t> 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>ФС</w:t>
      </w:r>
      <w:r w:rsidR="00B63EBE">
        <w:rPr>
          <w:rFonts w:ascii="PT Astra Serif" w:hAnsi="PT Astra Serif"/>
          <w:sz w:val="28"/>
          <w:szCs w:val="28"/>
          <w:lang w:eastAsia="ru-RU"/>
        </w:rPr>
        <w:t> 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77-74320 от 19.11.2018), и разместить на официальном </w:t>
      </w:r>
      <w:r w:rsidR="000C554E" w:rsidRPr="006D6484">
        <w:rPr>
          <w:rFonts w:ascii="PT Astra Serif" w:hAnsi="PT Astra Serif"/>
          <w:sz w:val="28"/>
          <w:szCs w:val="28"/>
          <w:lang w:eastAsia="ru-RU"/>
        </w:rPr>
        <w:t>сайте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Щекинский район.</w:t>
      </w:r>
      <w:proofErr w:type="gramEnd"/>
    </w:p>
    <w:p w:rsidR="00A26242" w:rsidRPr="006D6484" w:rsidRDefault="0062782C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3. </w:t>
      </w:r>
      <w:r w:rsidR="00676CDA" w:rsidRPr="006D6484">
        <w:rPr>
          <w:rFonts w:ascii="PT Astra Serif" w:hAnsi="PT Astra Serif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2E4450" w:rsidRPr="00B63EBE" w:rsidRDefault="002E4450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821132" w:rsidRPr="00B63EBE" w:rsidRDefault="00821132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1F5D6D" w:rsidRPr="00B63EBE" w:rsidRDefault="001F5D6D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E4450" w:rsidRPr="006D6484" w:rsidTr="002E4450">
        <w:trPr>
          <w:trHeight w:val="229"/>
        </w:trPr>
        <w:tc>
          <w:tcPr>
            <w:tcW w:w="2288" w:type="pct"/>
          </w:tcPr>
          <w:p w:rsidR="002E4450" w:rsidRPr="006D6484" w:rsidRDefault="00DC03F3" w:rsidP="009A49BE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03F3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174" w:type="pct"/>
            <w:vAlign w:val="center"/>
          </w:tcPr>
          <w:p w:rsidR="002E4450" w:rsidRPr="006D6484" w:rsidRDefault="002E4450" w:rsidP="002E445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E4450" w:rsidRPr="006D6484" w:rsidRDefault="00DC03F3" w:rsidP="009A49B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C03F3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E4450" w:rsidRPr="006D6484" w:rsidRDefault="002E4450" w:rsidP="002D22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2E4450" w:rsidRPr="006D6484" w:rsidSect="00AE4225">
          <w:headerReference w:type="default" r:id="rId10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2E4450" w:rsidRPr="00274044" w:rsidTr="002E4450">
        <w:trPr>
          <w:trHeight w:val="1846"/>
        </w:trPr>
        <w:tc>
          <w:tcPr>
            <w:tcW w:w="4482" w:type="dxa"/>
          </w:tcPr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2E4450" w:rsidRPr="00274044" w:rsidRDefault="006460B5" w:rsidP="00266658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zh-CN"/>
              </w:rPr>
              <w:t>от</w:t>
            </w:r>
            <w:r w:rsidR="00821132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</w:t>
            </w:r>
            <w:r w:rsidR="00266658">
              <w:rPr>
                <w:rFonts w:ascii="PT Astra Serif" w:hAnsi="PT Astra Serif"/>
                <w:sz w:val="28"/>
                <w:szCs w:val="28"/>
                <w:lang w:eastAsia="zh-CN"/>
              </w:rPr>
              <w:t>25.07.2025</w:t>
            </w:r>
            <w:r w:rsidR="006D6484" w:rsidRPr="00274044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</w:t>
            </w:r>
            <w:r w:rsidRPr="00274044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№ </w:t>
            </w:r>
            <w:r w:rsidR="00266658">
              <w:rPr>
                <w:rFonts w:ascii="PT Astra Serif" w:hAnsi="PT Astra Serif"/>
                <w:sz w:val="28"/>
                <w:szCs w:val="28"/>
                <w:lang w:eastAsia="zh-CN"/>
              </w:rPr>
              <w:t>7 – 1247</w:t>
            </w:r>
            <w:bookmarkStart w:id="0" w:name="_GoBack"/>
            <w:bookmarkEnd w:id="0"/>
          </w:p>
        </w:tc>
      </w:tr>
      <w:tr w:rsidR="002E4450" w:rsidRPr="00274044" w:rsidTr="002E4450">
        <w:trPr>
          <w:trHeight w:val="303"/>
        </w:trPr>
        <w:tc>
          <w:tcPr>
            <w:tcW w:w="4482" w:type="dxa"/>
          </w:tcPr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E4450" w:rsidRPr="00274044" w:rsidTr="002E4450">
        <w:trPr>
          <w:trHeight w:val="1846"/>
        </w:trPr>
        <w:tc>
          <w:tcPr>
            <w:tcW w:w="4482" w:type="dxa"/>
          </w:tcPr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2E4450" w:rsidRPr="00274044" w:rsidRDefault="002E4450" w:rsidP="00B63EBE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25C51" w:rsidRPr="0027404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27.12.2022</w:t>
            </w:r>
            <w:r w:rsidRPr="00274044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C25C51" w:rsidRPr="00274044">
              <w:rPr>
                <w:rFonts w:ascii="PT Astra Serif" w:hAnsi="PT Astra Serif"/>
                <w:sz w:val="28"/>
                <w:szCs w:val="28"/>
              </w:rPr>
              <w:t>12 – 1677</w:t>
            </w:r>
          </w:p>
        </w:tc>
      </w:tr>
    </w:tbl>
    <w:p w:rsidR="002E4450" w:rsidRPr="00274044" w:rsidRDefault="002E4450" w:rsidP="002E4450">
      <w:pPr>
        <w:jc w:val="right"/>
        <w:rPr>
          <w:rFonts w:ascii="PT Astra Serif" w:hAnsi="PT Astra Serif"/>
          <w:sz w:val="16"/>
          <w:szCs w:val="16"/>
        </w:rPr>
      </w:pPr>
    </w:p>
    <w:p w:rsidR="002E4450" w:rsidRPr="00274044" w:rsidRDefault="002E4450" w:rsidP="002E4450">
      <w:pPr>
        <w:rPr>
          <w:rFonts w:ascii="PT Astra Serif" w:hAnsi="PT Astra Serif" w:cs="PT Astra Serif"/>
          <w:sz w:val="28"/>
          <w:szCs w:val="28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«Развитие физической культуры и спорта </w:t>
      </w: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274044" w:rsidRDefault="00AE4225" w:rsidP="00AE4225">
      <w:pPr>
        <w:suppressAutoHyphens w:val="0"/>
        <w:ind w:right="-1" w:firstLine="709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>ПАСПОРТ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lang w:eastAsia="ru-RU"/>
        </w:rPr>
      </w:pPr>
    </w:p>
    <w:tbl>
      <w:tblPr>
        <w:tblW w:w="986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167"/>
      </w:tblGrid>
      <w:tr w:rsidR="00AE4225" w:rsidRPr="00274044" w:rsidTr="00DC03F3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10B10" w:rsidRPr="00274044" w:rsidTr="00DC03F3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10" w:rsidRPr="00274044" w:rsidRDefault="00310B10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Соисполнитель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10" w:rsidRPr="00274044" w:rsidRDefault="00DC03F3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AE4225" w:rsidRPr="00274044" w:rsidTr="00DC03F3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Период реализации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35FAD" w:rsidRPr="00A35FAD" w:rsidTr="00DC03F3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A35FAD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A35FAD" w:rsidRDefault="00B46918" w:rsidP="00B469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 xml:space="preserve">Создание необходимой спортивной инфраструктуры, обеспечивающей условия </w:t>
            </w:r>
            <w:r w:rsidR="00AE4225" w:rsidRPr="00A35FAD">
              <w:rPr>
                <w:rFonts w:ascii="PT Astra Serif" w:hAnsi="PT Astra Serif"/>
                <w:lang w:eastAsia="ru-RU"/>
              </w:rPr>
              <w:t xml:space="preserve">формирования здорового образа жизни и систематических занятий физической культурой и спортом различных </w:t>
            </w:r>
            <w:r w:rsidRPr="00A35FAD">
              <w:rPr>
                <w:rFonts w:ascii="PT Astra Serif" w:hAnsi="PT Astra Serif"/>
                <w:lang w:eastAsia="ru-RU"/>
              </w:rPr>
              <w:t>категорий граждан и групп населения Щекинского района</w:t>
            </w:r>
          </w:p>
        </w:tc>
      </w:tr>
      <w:tr w:rsidR="00A35FAD" w:rsidRPr="00A35FAD" w:rsidTr="002E4450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Объемы финансирования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060FC4" w:rsidRPr="00A35FAD">
              <w:rPr>
                <w:rFonts w:ascii="PT Astra Serif" w:hAnsi="PT Astra Serif"/>
                <w:b/>
                <w:u w:val="single"/>
                <w:lang w:eastAsia="en-US"/>
              </w:rPr>
              <w:t>75002,6</w:t>
            </w:r>
            <w:r w:rsidRPr="00A35FAD">
              <w:rPr>
                <w:rFonts w:ascii="PT Astra Serif" w:hAnsi="PT Astra Serif"/>
                <w:b/>
                <w:lang w:eastAsia="en-US"/>
              </w:rPr>
              <w:t xml:space="preserve"> тыс. руб</w:t>
            </w:r>
            <w:r w:rsidRPr="00A35FAD">
              <w:rPr>
                <w:rFonts w:ascii="PT Astra Serif" w:hAnsi="PT Astra Serif"/>
                <w:lang w:eastAsia="en-US"/>
              </w:rPr>
              <w:t>.,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3F0469" w:rsidRPr="00A35FAD">
              <w:rPr>
                <w:rFonts w:ascii="PT Astra Serif" w:hAnsi="PT Astra Serif"/>
                <w:lang w:eastAsia="en-US"/>
              </w:rPr>
              <w:t>18960,5</w:t>
            </w:r>
            <w:r w:rsidRPr="00A35FA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2024 год – </w:t>
            </w:r>
            <w:r w:rsidR="00143C04" w:rsidRPr="00A35FAD">
              <w:rPr>
                <w:rFonts w:ascii="PT Astra Serif" w:hAnsi="PT Astra Serif"/>
                <w:lang w:eastAsia="en-US"/>
              </w:rPr>
              <w:t>14</w:t>
            </w:r>
            <w:r w:rsidR="00E5005E" w:rsidRPr="00A35FAD">
              <w:rPr>
                <w:rFonts w:ascii="PT Astra Serif" w:hAnsi="PT Astra Serif"/>
                <w:lang w:eastAsia="en-US"/>
              </w:rPr>
              <w:t>068,5</w:t>
            </w:r>
            <w:r w:rsidRPr="00A35FA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2025 год – </w:t>
            </w:r>
            <w:r w:rsidR="00060FC4" w:rsidRPr="00A35FAD">
              <w:rPr>
                <w:rFonts w:ascii="PT Astra Serif" w:hAnsi="PT Astra Serif"/>
                <w:lang w:eastAsia="en-US"/>
              </w:rPr>
              <w:t>6856,5</w:t>
            </w:r>
            <w:r w:rsidRPr="00A35FA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2026 год – </w:t>
            </w:r>
            <w:r w:rsidR="00E5005E" w:rsidRPr="00A35FAD">
              <w:rPr>
                <w:rFonts w:ascii="PT Astra Serif" w:hAnsi="PT Astra Serif"/>
                <w:lang w:eastAsia="en-US"/>
              </w:rPr>
              <w:t>6935,5</w:t>
            </w:r>
            <w:r w:rsidRPr="00A35FA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2027 год – </w:t>
            </w:r>
            <w:r w:rsidR="00E5005E" w:rsidRPr="00A35FAD">
              <w:rPr>
                <w:rFonts w:ascii="PT Astra Serif" w:hAnsi="PT Astra Serif"/>
                <w:lang w:eastAsia="en-US"/>
              </w:rPr>
              <w:t>7045,4</w:t>
            </w:r>
            <w:r w:rsidR="00704B96" w:rsidRPr="00A35FAD">
              <w:rPr>
                <w:rFonts w:ascii="PT Astra Serif" w:hAnsi="PT Astra Serif"/>
                <w:lang w:eastAsia="en-US"/>
              </w:rPr>
              <w:t xml:space="preserve"> </w:t>
            </w:r>
            <w:r w:rsidRPr="00A35FAD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2028 год – </w:t>
            </w:r>
            <w:r w:rsidR="00E5005E" w:rsidRPr="00A35FAD">
              <w:rPr>
                <w:rFonts w:ascii="PT Astra Serif" w:hAnsi="PT Astra Serif"/>
                <w:lang w:eastAsia="en-US"/>
              </w:rPr>
              <w:t>7045,4</w:t>
            </w:r>
            <w:r w:rsidR="00704B96" w:rsidRPr="00A35FAD">
              <w:rPr>
                <w:rFonts w:ascii="PT Astra Serif" w:hAnsi="PT Astra Serif"/>
                <w:lang w:eastAsia="en-US"/>
              </w:rPr>
              <w:t xml:space="preserve"> </w:t>
            </w:r>
            <w:r w:rsidRPr="00A35FAD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2029 год – </w:t>
            </w:r>
            <w:r w:rsidR="00E5005E" w:rsidRPr="00A35FAD">
              <w:rPr>
                <w:rFonts w:ascii="PT Astra Serif" w:hAnsi="PT Astra Serif"/>
                <w:lang w:eastAsia="en-US"/>
              </w:rPr>
              <w:t>7045,4</w:t>
            </w:r>
            <w:r w:rsidR="00704B96" w:rsidRPr="00A35FAD">
              <w:rPr>
                <w:rFonts w:ascii="PT Astra Serif" w:hAnsi="PT Astra Serif"/>
                <w:lang w:eastAsia="en-US"/>
              </w:rPr>
              <w:t xml:space="preserve"> </w:t>
            </w:r>
            <w:r w:rsidRPr="00A35FAD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A35FAD" w:rsidRDefault="00AE4225" w:rsidP="00E5005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 xml:space="preserve">2030 год – </w:t>
            </w:r>
            <w:r w:rsidR="00E5005E" w:rsidRPr="00A35FAD">
              <w:rPr>
                <w:rFonts w:ascii="PT Astra Serif" w:hAnsi="PT Astra Serif"/>
                <w:lang w:eastAsia="en-US"/>
              </w:rPr>
              <w:t>7045,4</w:t>
            </w:r>
            <w:r w:rsidR="00704B96" w:rsidRPr="00A35FAD">
              <w:rPr>
                <w:rFonts w:ascii="PT Astra Serif" w:hAnsi="PT Astra Serif"/>
                <w:lang w:eastAsia="en-US"/>
              </w:rPr>
              <w:t xml:space="preserve"> </w:t>
            </w:r>
            <w:r w:rsidR="00911A8B" w:rsidRPr="00A35FAD">
              <w:rPr>
                <w:rFonts w:ascii="PT Astra Serif" w:hAnsi="PT Astra Serif"/>
                <w:lang w:eastAsia="en-US"/>
              </w:rPr>
              <w:t>тыс. руб.</w:t>
            </w:r>
          </w:p>
          <w:p w:rsidR="00060FC4" w:rsidRPr="00A35FAD" w:rsidRDefault="00060FC4" w:rsidP="00E5005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Из них: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35FAD">
              <w:rPr>
                <w:rFonts w:ascii="PT Astra Serif" w:hAnsi="PT Astra Serif"/>
                <w:b/>
                <w:lang w:eastAsia="en-US"/>
              </w:rPr>
              <w:t>средства федерального бюджета 1631,3 тыс. руб.,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2023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2024 год – 1631,3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2025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2026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2027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2028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2029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2030 год – 0,0 тыс. руб.;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35FAD">
              <w:rPr>
                <w:rFonts w:ascii="PT Astra Serif" w:hAnsi="PT Astra Serif"/>
                <w:b/>
                <w:lang w:eastAsia="en-US"/>
              </w:rPr>
              <w:t>средства бюджета Тульской области 9180,0 тыс. руб.,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2023 год – 5623,2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2024 год – 3556,8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2025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lastRenderedPageBreak/>
              <w:t>2026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2027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2028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2029 год – 0,0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2030 год – 0,0 тыс. руб.;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35FAD">
              <w:rPr>
                <w:rFonts w:ascii="PT Astra Serif" w:hAnsi="PT Astra Serif"/>
                <w:b/>
                <w:lang w:eastAsia="en-US"/>
              </w:rPr>
              <w:t xml:space="preserve">средства бюджета муниципального образования 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35FAD">
              <w:rPr>
                <w:rFonts w:ascii="PT Astra Serif" w:hAnsi="PT Astra Serif"/>
                <w:b/>
                <w:lang w:eastAsia="en-US"/>
              </w:rPr>
              <w:t>Щекинский район 64191,3 тыс. руб.,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2023 год – 13337,3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2024 год – 8880,4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2025 год – 6856,5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2026 год – 6935,5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2027 год – 7045,4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2028 год – 7045,4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2029 год – 7045,4 тыс. руб.</w:t>
            </w:r>
          </w:p>
          <w:p w:rsidR="00060FC4" w:rsidRPr="00A35FAD" w:rsidRDefault="00060FC4" w:rsidP="00060FC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35FAD">
              <w:rPr>
                <w:rFonts w:ascii="PT Astra Serif" w:hAnsi="PT Astra Serif"/>
                <w:lang w:eastAsia="en-US"/>
              </w:rPr>
              <w:t>2030 год – 7045,4 тыс. руб.</w:t>
            </w:r>
          </w:p>
        </w:tc>
      </w:tr>
    </w:tbl>
    <w:p w:rsidR="00AE4225" w:rsidRPr="00A35FAD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A35FAD" w:rsidSect="00AE4225"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AE4225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</w:pPr>
    </w:p>
    <w:p w:rsidR="00A35FAD" w:rsidRDefault="00A35FAD">
      <w:pPr>
        <w:suppressAutoHyphens w:val="0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br w:type="page"/>
      </w:r>
    </w:p>
    <w:p w:rsidR="00A35FAD" w:rsidRPr="00A35FAD" w:rsidRDefault="00A35FAD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35FAD" w:rsidRPr="00A35FAD" w:rsidSect="00F90EC2">
          <w:type w:val="continuous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Показатели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lang w:eastAsia="ru-RU"/>
        </w:rPr>
      </w:pPr>
    </w:p>
    <w:tbl>
      <w:tblPr>
        <w:tblW w:w="15424" w:type="dxa"/>
        <w:jc w:val="center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1843"/>
        <w:gridCol w:w="1843"/>
        <w:gridCol w:w="1079"/>
        <w:gridCol w:w="725"/>
        <w:gridCol w:w="943"/>
        <w:gridCol w:w="1234"/>
        <w:gridCol w:w="628"/>
        <w:gridCol w:w="628"/>
        <w:gridCol w:w="628"/>
        <w:gridCol w:w="628"/>
        <w:gridCol w:w="628"/>
        <w:gridCol w:w="628"/>
        <w:gridCol w:w="628"/>
        <w:gridCol w:w="1489"/>
        <w:gridCol w:w="1332"/>
      </w:tblGrid>
      <w:tr w:rsidR="00AE4225" w:rsidRPr="00274044" w:rsidTr="00F90EC2">
        <w:trPr>
          <w:jc w:val="center"/>
        </w:trPr>
        <w:tc>
          <w:tcPr>
            <w:tcW w:w="540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274044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274044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274044" w:rsidRDefault="00AE4225" w:rsidP="00B63E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Наименование структурного элемента программы/задачи структурного элемента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Наименование показателя </w:t>
            </w:r>
          </w:p>
        </w:tc>
        <w:tc>
          <w:tcPr>
            <w:tcW w:w="1079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Единица </w:t>
            </w:r>
            <w:proofErr w:type="spellStart"/>
            <w:proofErr w:type="gramStart"/>
            <w:r w:rsidRPr="00274044">
              <w:rPr>
                <w:rFonts w:ascii="PT Astra Serif" w:hAnsi="PT Astra Serif"/>
                <w:lang w:eastAsia="ru-RU"/>
              </w:rPr>
              <w:t>измере</w:t>
            </w:r>
            <w:r w:rsidR="00B63EBE">
              <w:rPr>
                <w:rFonts w:ascii="PT Astra Serif" w:hAnsi="PT Astra Serif"/>
                <w:lang w:eastAsia="ru-RU"/>
              </w:rPr>
              <w:t>-</w:t>
            </w:r>
            <w:r w:rsidRPr="00274044">
              <w:rPr>
                <w:rFonts w:ascii="PT Astra Serif" w:hAnsi="PT Astra Serif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725" w:type="dxa"/>
            <w:vMerge w:val="restart"/>
          </w:tcPr>
          <w:p w:rsidR="00AE4225" w:rsidRPr="00274044" w:rsidRDefault="00AE4225" w:rsidP="00B63EBE">
            <w:pPr>
              <w:widowControl w:val="0"/>
              <w:suppressAutoHyphens w:val="0"/>
              <w:autoSpaceDE w:val="0"/>
              <w:autoSpaceDN w:val="0"/>
              <w:adjustRightInd w:val="0"/>
              <w:ind w:left="-115" w:right="-12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Вес </w:t>
            </w:r>
            <w:proofErr w:type="spellStart"/>
            <w:proofErr w:type="gramStart"/>
            <w:r w:rsidRPr="00274044">
              <w:rPr>
                <w:rFonts w:ascii="PT Astra Serif" w:hAnsi="PT Astra Serif"/>
                <w:lang w:eastAsia="ru-RU"/>
              </w:rPr>
              <w:t>целе</w:t>
            </w:r>
            <w:r w:rsidR="00B63EBE">
              <w:rPr>
                <w:rFonts w:ascii="PT Astra Serif" w:hAnsi="PT Astra Serif"/>
                <w:lang w:eastAsia="ru-RU"/>
              </w:rPr>
              <w:t>-</w:t>
            </w:r>
            <w:r w:rsidRPr="00274044">
              <w:rPr>
                <w:rFonts w:ascii="PT Astra Serif" w:hAnsi="PT Astra Serif"/>
                <w:lang w:eastAsia="ru-RU"/>
              </w:rPr>
              <w:t>вого</w:t>
            </w:r>
            <w:proofErr w:type="spellEnd"/>
            <w:proofErr w:type="gramEnd"/>
            <w:r w:rsidRPr="00274044">
              <w:rPr>
                <w:rFonts w:ascii="PT Astra Serif" w:hAnsi="PT Astra Serif"/>
                <w:lang w:eastAsia="ru-RU"/>
              </w:rPr>
              <w:t xml:space="preserve"> пока</w:t>
            </w:r>
            <w:r w:rsidR="00B63EBE">
              <w:rPr>
                <w:rFonts w:ascii="PT Astra Serif" w:hAnsi="PT Astra Serif"/>
                <w:lang w:eastAsia="ru-RU"/>
              </w:rPr>
              <w:t>-</w:t>
            </w:r>
            <w:proofErr w:type="spellStart"/>
            <w:r w:rsidRPr="00274044">
              <w:rPr>
                <w:rFonts w:ascii="PT Astra Serif" w:hAnsi="PT Astra Serif"/>
                <w:lang w:eastAsia="ru-RU"/>
              </w:rPr>
              <w:t>зателя</w:t>
            </w:r>
            <w:proofErr w:type="spellEnd"/>
            <w:r w:rsidRPr="00274044">
              <w:rPr>
                <w:rFonts w:ascii="PT Astra Serif" w:hAnsi="PT Astra Serif"/>
                <w:lang w:eastAsia="ru-RU"/>
              </w:rPr>
              <w:t xml:space="preserve"> </w:t>
            </w:r>
          </w:p>
        </w:tc>
        <w:tc>
          <w:tcPr>
            <w:tcW w:w="943" w:type="dxa"/>
            <w:vMerge w:val="restart"/>
            <w:vAlign w:val="center"/>
          </w:tcPr>
          <w:p w:rsidR="00AE4225" w:rsidRPr="00274044" w:rsidRDefault="00AE4225" w:rsidP="00B63EBE">
            <w:pPr>
              <w:widowControl w:val="0"/>
              <w:suppressAutoHyphens w:val="0"/>
              <w:autoSpaceDE w:val="0"/>
              <w:autoSpaceDN w:val="0"/>
              <w:adjustRightInd w:val="0"/>
              <w:ind w:left="-131" w:right="-32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30" w:type="dxa"/>
            <w:gridSpan w:val="8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89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274044">
              <w:rPr>
                <w:rFonts w:ascii="PT Astra Serif" w:hAnsi="PT Astra Serif"/>
                <w:lang w:eastAsia="ru-RU"/>
              </w:rPr>
              <w:t>Ответствен</w:t>
            </w:r>
            <w:r w:rsidR="00B63EBE">
              <w:rPr>
                <w:rFonts w:ascii="PT Astra Serif" w:hAnsi="PT Astra Serif"/>
                <w:lang w:eastAsia="ru-RU"/>
              </w:rPr>
              <w:t>-</w:t>
            </w:r>
            <w:proofErr w:type="spellStart"/>
            <w:r w:rsidRPr="00274044">
              <w:rPr>
                <w:rFonts w:ascii="PT Astra Serif" w:hAnsi="PT Astra Serif"/>
                <w:lang w:eastAsia="ru-RU"/>
              </w:rPr>
              <w:t>ный</w:t>
            </w:r>
            <w:proofErr w:type="spellEnd"/>
            <w:proofErr w:type="gramEnd"/>
            <w:r w:rsidRPr="00274044">
              <w:rPr>
                <w:rFonts w:ascii="PT Astra Serif" w:hAnsi="PT Astra Serif"/>
                <w:lang w:eastAsia="ru-RU"/>
              </w:rPr>
              <w:t xml:space="preserve"> за достижение показателя</w:t>
            </w:r>
          </w:p>
        </w:tc>
        <w:tc>
          <w:tcPr>
            <w:tcW w:w="1332" w:type="dxa"/>
            <w:vMerge w:val="restart"/>
          </w:tcPr>
          <w:p w:rsidR="00AE4225" w:rsidRPr="00274044" w:rsidRDefault="00AE4225" w:rsidP="00B63E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F90EC2" w:rsidRPr="00274044" w:rsidTr="00B63EBE">
        <w:trPr>
          <w:trHeight w:val="1427"/>
          <w:jc w:val="center"/>
        </w:trPr>
        <w:tc>
          <w:tcPr>
            <w:tcW w:w="540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F90EC2">
        <w:trPr>
          <w:jc w:val="center"/>
        </w:trPr>
        <w:tc>
          <w:tcPr>
            <w:tcW w:w="540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079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725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234" w:type="dxa"/>
            <w:vAlign w:val="center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1489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1332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</w:t>
            </w:r>
          </w:p>
        </w:tc>
      </w:tr>
      <w:tr w:rsidR="00AE4225" w:rsidRPr="00274044" w:rsidTr="00880195">
        <w:trPr>
          <w:trHeight w:val="623"/>
          <w:jc w:val="center"/>
        </w:trPr>
        <w:tc>
          <w:tcPr>
            <w:tcW w:w="15424" w:type="dxa"/>
            <w:gridSpan w:val="16"/>
            <w:shd w:val="clear" w:color="auto" w:fill="FFFFFF"/>
          </w:tcPr>
          <w:p w:rsidR="00AE4225" w:rsidRPr="00274044" w:rsidRDefault="00881F90" w:rsidP="00B469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Цель</w:t>
            </w:r>
            <w:r w:rsidR="00AE4225" w:rsidRPr="00274044">
              <w:rPr>
                <w:rFonts w:ascii="PT Astra Serif" w:hAnsi="PT Astra Serif"/>
                <w:lang w:eastAsia="ru-RU"/>
              </w:rPr>
              <w:t xml:space="preserve">: </w:t>
            </w:r>
            <w:r w:rsidR="00B46918" w:rsidRPr="00B46918">
              <w:rPr>
                <w:rFonts w:ascii="PT Astra Serif" w:hAnsi="PT Astra Serif"/>
                <w:lang w:eastAsia="ru-RU"/>
              </w:rPr>
              <w:t>Создание необходимой спортивной инфраструктуры, обеспечивающей условия формирования здорового образа жизни и систематических занятий физической культурой и спортом различных категорий граждан и групп населения Щекинского района</w:t>
            </w:r>
          </w:p>
        </w:tc>
      </w:tr>
      <w:tr w:rsidR="00F90EC2" w:rsidRPr="00274044" w:rsidTr="00880195">
        <w:trPr>
          <w:trHeight w:val="703"/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1.1.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Муниципальный проект «Успех каждого ребенка»</w:t>
            </w:r>
            <w:r w:rsidR="00CF79B1" w:rsidRPr="00274044">
              <w:rPr>
                <w:rFonts w:ascii="PT Astra Serif" w:hAnsi="PT Astra Serif" w:cs="Courier New"/>
                <w:lang w:eastAsia="ru-RU"/>
              </w:rPr>
              <w:t>, муниципальный проект «Успех каждого ребенка в муниципальном образовании 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6D6484">
        <w:trPr>
          <w:trHeight w:val="840"/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Задача 1: Создание в общеобразовательных организациях, расположенных в сельской местности условий для занятий физической </w:t>
            </w:r>
            <w:r w:rsidRPr="00274044">
              <w:rPr>
                <w:rFonts w:ascii="PT Astra Serif" w:hAnsi="PT Astra Serif" w:cs="Courier New"/>
                <w:spacing w:val="-16"/>
                <w:lang w:eastAsia="ru-RU"/>
              </w:rPr>
              <w:t>культурой и спорта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4450" w:rsidRDefault="00F90EC2" w:rsidP="00B63EBE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 техническая база для занятий физической культуры и спортом</w:t>
            </w:r>
          </w:p>
          <w:p w:rsidR="00B63EBE" w:rsidRPr="00274044" w:rsidRDefault="00B63EBE" w:rsidP="00B63EBE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 w:cs="Courier New"/>
                <w:lang w:eastAsia="ru-RU"/>
              </w:rPr>
            </w:pP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B63EBE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</w:t>
            </w:r>
            <w:r w:rsidR="00F8381A"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22078F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0,3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0,4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0,5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0,6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0,7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0,8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0,9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0,9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B63EBE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spacing w:val="-4"/>
                <w:lang w:eastAsia="ru-RU"/>
              </w:rPr>
              <w:t>Увеличение доли</w:t>
            </w:r>
            <w:r w:rsidRPr="00274044">
              <w:rPr>
                <w:rFonts w:ascii="PT Astra Serif" w:hAnsi="PT Astra Serif" w:cs="Courier New"/>
                <w:lang w:eastAsia="ru-RU"/>
              </w:rPr>
              <w:t xml:space="preserve"> </w:t>
            </w:r>
            <w:proofErr w:type="gramStart"/>
            <w:r w:rsidRPr="00274044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</w:t>
            </w:r>
            <w:r w:rsidR="00F8381A"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22078F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0,06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0,07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0,08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2207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0,13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0,13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B63EBE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 w:cs="Courier New"/>
                <w:lang w:eastAsia="ru-RU"/>
              </w:rPr>
              <w:t xml:space="preserve">, занимающихся физической культурой и спортом во внеурочное время (среднее </w:t>
            </w:r>
            <w:r w:rsidRPr="00274044">
              <w:rPr>
                <w:rFonts w:ascii="PT Astra Serif" w:hAnsi="PT Astra Serif" w:cs="Courier New"/>
                <w:lang w:eastAsia="ru-RU"/>
              </w:rPr>
              <w:lastRenderedPageBreak/>
              <w:t>общее образование), в общем количестве обучающихся, за исключением дошкольного образования.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22078F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0,03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0,04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2207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0,06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0,07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0,08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1.2.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274044" w:rsidRDefault="00F90EC2" w:rsidP="00B63EBE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Комплекс процессных мероприятий «Развитие физической культуры, спорта и массового футбола» муниципальной программы муниципального образования Щекинский район «Развитие физической культуры и спорта в муниципальном образовании </w:t>
            </w:r>
          </w:p>
          <w:p w:rsidR="00F90EC2" w:rsidRPr="00274044" w:rsidRDefault="00F90EC2" w:rsidP="00B63EBE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1.2.1.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Задача 1: Укрепление материально-</w:t>
            </w:r>
            <w:r w:rsidRPr="00274044">
              <w:rPr>
                <w:rFonts w:ascii="PT Astra Serif" w:hAnsi="PT Astra Serif"/>
                <w:spacing w:val="-8"/>
                <w:lang w:eastAsia="ru-RU"/>
              </w:rPr>
              <w:t>технической базы</w:t>
            </w:r>
            <w:r w:rsidRPr="00274044">
              <w:rPr>
                <w:rFonts w:ascii="PT Astra Serif" w:hAnsi="PT Astra Serif"/>
                <w:spacing w:val="-6"/>
                <w:lang w:eastAsia="ru-RU"/>
              </w:rPr>
              <w:t xml:space="preserve"> </w:t>
            </w:r>
            <w:r w:rsidR="00911A8B" w:rsidRPr="00274044">
              <w:rPr>
                <w:rFonts w:ascii="PT Astra Serif" w:hAnsi="PT Astra Serif"/>
                <w:spacing w:val="-6"/>
                <w:lang w:eastAsia="ru-RU"/>
              </w:rPr>
              <w:t xml:space="preserve">муниципальных </w:t>
            </w:r>
            <w:r w:rsidRPr="00274044">
              <w:rPr>
                <w:rFonts w:ascii="PT Astra Serif" w:hAnsi="PT Astra Serif"/>
                <w:spacing w:val="-6"/>
                <w:lang w:eastAsia="ru-RU"/>
              </w:rPr>
              <w:t xml:space="preserve">образовательных </w:t>
            </w:r>
            <w:r w:rsidRPr="00274044">
              <w:rPr>
                <w:rFonts w:ascii="PT Astra Serif" w:hAnsi="PT Astra Serif"/>
                <w:lang w:eastAsia="ru-RU"/>
              </w:rPr>
              <w:t>организаций</w:t>
            </w:r>
          </w:p>
        </w:tc>
        <w:tc>
          <w:tcPr>
            <w:tcW w:w="18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Количество общеобразовательных организаций, в которых </w:t>
            </w:r>
            <w:r w:rsidRPr="00274044">
              <w:rPr>
                <w:rFonts w:ascii="PT Astra Serif" w:hAnsi="PT Astra Serif"/>
                <w:spacing w:val="-8"/>
                <w:lang w:eastAsia="ru-RU"/>
              </w:rPr>
              <w:t>отремонтированы спортивные залы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F90EC2" w:rsidP="00F90EC2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E5005E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10</w:t>
            </w:r>
          </w:p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274044" w:rsidRPr="00274044" w:rsidTr="00E5005E">
        <w:trPr>
          <w:jc w:val="center"/>
        </w:trPr>
        <w:tc>
          <w:tcPr>
            <w:tcW w:w="540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1.2.2.</w:t>
            </w:r>
          </w:p>
        </w:tc>
        <w:tc>
          <w:tcPr>
            <w:tcW w:w="1843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Задача 2:</w:t>
            </w: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1843" w:type="dxa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футболом.</w:t>
            </w:r>
          </w:p>
        </w:tc>
        <w:tc>
          <w:tcPr>
            <w:tcW w:w="1079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25" w:type="dxa"/>
          </w:tcPr>
          <w:p w:rsidR="00F90EC2" w:rsidRPr="00274044" w:rsidRDefault="00F90EC2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</w:tcPr>
          <w:p w:rsidR="00F90EC2" w:rsidRPr="00274044" w:rsidRDefault="00F90EC2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0,02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628" w:type="dxa"/>
          </w:tcPr>
          <w:p w:rsidR="00F90EC2" w:rsidRPr="00274044" w:rsidRDefault="0022078F" w:rsidP="0022078F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203" w:right="-133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</w:tcPr>
          <w:p w:rsidR="00F90EC2" w:rsidRPr="00274044" w:rsidRDefault="00F90EC2" w:rsidP="002207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22078F" w:rsidRPr="00274044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489" w:type="dxa"/>
          </w:tcPr>
          <w:p w:rsidR="00F90EC2" w:rsidRPr="00274044" w:rsidRDefault="00F90EC2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274044" w:rsidSect="00A35FAD">
          <w:headerReference w:type="default" r:id="rId11"/>
          <w:headerReference w:type="first" r:id="rId12"/>
          <w:pgSz w:w="16838" w:h="11906" w:orient="landscape"/>
          <w:pgMar w:top="1134" w:right="850" w:bottom="1134" w:left="1701" w:header="709" w:footer="709" w:gutter="0"/>
          <w:pgNumType w:start="4"/>
          <w:cols w:space="708"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Структура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500"/>
        <w:gridCol w:w="2336"/>
        <w:gridCol w:w="4834"/>
      </w:tblGrid>
      <w:tr w:rsidR="00AE4225" w:rsidRPr="00274044" w:rsidTr="00F90EC2">
        <w:tc>
          <w:tcPr>
            <w:tcW w:w="4833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4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AE4225" w:rsidRPr="00274044" w:rsidTr="00F90EC2">
        <w:tc>
          <w:tcPr>
            <w:tcW w:w="4833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834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AE4225" w:rsidRPr="00274044" w:rsidTr="00F90EC2">
        <w:tc>
          <w:tcPr>
            <w:tcW w:w="14503" w:type="dxa"/>
            <w:gridSpan w:val="4"/>
            <w:shd w:val="clear" w:color="auto" w:fill="FFFFFF"/>
          </w:tcPr>
          <w:p w:rsidR="00CF79B1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ребенка»</w:t>
            </w:r>
            <w:r w:rsidR="00CF79B1" w:rsidRPr="00274044">
              <w:rPr>
                <w:rFonts w:ascii="PT Astra Serif" w:hAnsi="PT Astra Serif" w:cs="Arial"/>
                <w:b/>
                <w:lang w:eastAsia="ru-RU"/>
              </w:rPr>
              <w:t>,</w:t>
            </w:r>
          </w:p>
          <w:p w:rsidR="00AE4225" w:rsidRPr="00274044" w:rsidRDefault="00CF79B1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 в муниципальном образовании Щекинский район»</w:t>
            </w:r>
          </w:p>
        </w:tc>
      </w:tr>
      <w:tr w:rsidR="00AE4225" w:rsidRPr="00274044" w:rsidTr="00F90EC2">
        <w:trPr>
          <w:trHeight w:val="447"/>
        </w:trPr>
        <w:tc>
          <w:tcPr>
            <w:tcW w:w="7333" w:type="dxa"/>
            <w:gridSpan w:val="2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274044" w:rsidTr="00F90EC2">
        <w:tc>
          <w:tcPr>
            <w:tcW w:w="4833" w:type="dxa"/>
            <w:vMerge w:val="restart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Создание в общеобразовательных организациях, расположенных в сельской местности условий для занятий физической культурой и спортом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spacing w:val="-4"/>
                <w:lang w:eastAsia="ru-RU"/>
              </w:rPr>
              <w:t>Увеличение количества общеобразовательных</w:t>
            </w:r>
            <w:r w:rsidRPr="00274044">
              <w:rPr>
                <w:rFonts w:ascii="PT Astra Serif" w:hAnsi="PT Astra Serif"/>
                <w:lang w:eastAsia="ru-RU"/>
              </w:rPr>
              <w:t xml:space="preserve"> организаций, расположенных в сельской местности, в </w:t>
            </w:r>
            <w:r w:rsidRPr="00274044">
              <w:rPr>
                <w:rFonts w:ascii="PT Astra Serif" w:hAnsi="PT Astra Serif"/>
                <w:spacing w:val="-4"/>
                <w:lang w:eastAsia="ru-RU"/>
              </w:rPr>
              <w:t>которых обновлена материально техническая</w:t>
            </w:r>
            <w:r w:rsidRPr="00274044">
              <w:rPr>
                <w:rFonts w:ascii="PT Astra Serif" w:hAnsi="PT Astra Serif"/>
                <w:lang w:eastAsia="ru-RU"/>
              </w:rPr>
              <w:t xml:space="preserve"> база для занятий физической культурой и спортом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 техническая база для занятий физической культурой и спортом</w:t>
            </w:r>
          </w:p>
        </w:tc>
      </w:tr>
      <w:tr w:rsidR="00C3102C" w:rsidRPr="00274044" w:rsidTr="00F90EC2">
        <w:tc>
          <w:tcPr>
            <w:tcW w:w="4833" w:type="dxa"/>
            <w:vMerge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до 0,1;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</w:tr>
      <w:tr w:rsidR="00C3102C" w:rsidRPr="00274044" w:rsidTr="00F90EC2">
        <w:tc>
          <w:tcPr>
            <w:tcW w:w="4833" w:type="dxa"/>
            <w:vMerge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до 0,05;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</w:tc>
      </w:tr>
      <w:tr w:rsidR="00AE4225" w:rsidRPr="00274044" w:rsidTr="00F90EC2">
        <w:tc>
          <w:tcPr>
            <w:tcW w:w="4833" w:type="dxa"/>
            <w:vMerge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88019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до 0,01.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274044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274044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</w:tr>
      <w:tr w:rsidR="00AE4225" w:rsidRPr="00274044" w:rsidTr="006D6484">
        <w:trPr>
          <w:trHeight w:val="557"/>
        </w:trPr>
        <w:tc>
          <w:tcPr>
            <w:tcW w:w="14503" w:type="dxa"/>
            <w:gridSpan w:val="4"/>
            <w:shd w:val="clear" w:color="auto" w:fill="FFFFFF"/>
            <w:vAlign w:val="center"/>
          </w:tcPr>
          <w:p w:rsidR="00AE4225" w:rsidRPr="00274044" w:rsidRDefault="00AE4225" w:rsidP="006D6484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«Развитие физической культуры, спорта и массового футбола»</w:t>
            </w:r>
          </w:p>
        </w:tc>
      </w:tr>
      <w:tr w:rsidR="00AE4225" w:rsidRPr="00274044" w:rsidTr="006D6484">
        <w:trPr>
          <w:trHeight w:val="551"/>
        </w:trPr>
        <w:tc>
          <w:tcPr>
            <w:tcW w:w="7333" w:type="dxa"/>
            <w:gridSpan w:val="2"/>
            <w:shd w:val="clear" w:color="auto" w:fill="FFFFFF"/>
            <w:vAlign w:val="center"/>
          </w:tcPr>
          <w:p w:rsidR="00AE4225" w:rsidRPr="00274044" w:rsidRDefault="00AE4225" w:rsidP="006D6484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  <w:vAlign w:val="center"/>
          </w:tcPr>
          <w:p w:rsidR="00AE422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274044" w:rsidTr="00F90EC2">
        <w:tc>
          <w:tcPr>
            <w:tcW w:w="4833" w:type="dxa"/>
            <w:shd w:val="clear" w:color="auto" w:fill="FFFFFF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 количества общеобразовательных организаций, в которых отремонтированы спортивные залы</w:t>
            </w:r>
          </w:p>
        </w:tc>
        <w:tc>
          <w:tcPr>
            <w:tcW w:w="4834" w:type="dxa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</w:tr>
      <w:tr w:rsidR="00AE4225" w:rsidRPr="00274044" w:rsidTr="006D6484">
        <w:trPr>
          <w:trHeight w:val="569"/>
        </w:trPr>
        <w:tc>
          <w:tcPr>
            <w:tcW w:w="7333" w:type="dxa"/>
            <w:gridSpan w:val="2"/>
            <w:shd w:val="clear" w:color="auto" w:fill="auto"/>
            <w:vAlign w:val="center"/>
          </w:tcPr>
          <w:p w:rsidR="00AE422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7170" w:type="dxa"/>
            <w:gridSpan w:val="2"/>
            <w:shd w:val="clear" w:color="auto" w:fill="auto"/>
            <w:vAlign w:val="center"/>
          </w:tcPr>
          <w:p w:rsidR="00AE422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274044" w:rsidTr="00F90EC2">
        <w:tc>
          <w:tcPr>
            <w:tcW w:w="4833" w:type="dxa"/>
            <w:shd w:val="clear" w:color="auto" w:fill="auto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количества населения, систематически занимающегося футболом</w:t>
            </w:r>
          </w:p>
        </w:tc>
        <w:tc>
          <w:tcPr>
            <w:tcW w:w="4834" w:type="dxa"/>
            <w:shd w:val="clear" w:color="auto" w:fill="auto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274044" w:rsidSect="002E445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Финансовое обеспечение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276"/>
        <w:gridCol w:w="1276"/>
        <w:gridCol w:w="1134"/>
        <w:gridCol w:w="1134"/>
        <w:gridCol w:w="1134"/>
        <w:gridCol w:w="1134"/>
      </w:tblGrid>
      <w:tr w:rsidR="00A35FAD" w:rsidRPr="00A35FAD" w:rsidTr="00911F75">
        <w:tc>
          <w:tcPr>
            <w:tcW w:w="3652" w:type="dxa"/>
            <w:vMerge w:val="restart"/>
            <w:shd w:val="clear" w:color="auto" w:fill="auto"/>
          </w:tcPr>
          <w:p w:rsidR="00AE4225" w:rsidRPr="00A35FAD" w:rsidRDefault="00B55609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Развитие физической культуры и</w:t>
            </w:r>
            <w:r w:rsidR="00AE4225" w:rsidRPr="00A35FAD">
              <w:rPr>
                <w:rFonts w:ascii="PT Astra Serif" w:hAnsi="PT Astra Serif"/>
                <w:lang w:eastAsia="ru-RU"/>
              </w:rPr>
              <w:t xml:space="preserve"> спорта в муниципальном образовании Щекинский район</w:t>
            </w:r>
          </w:p>
        </w:tc>
        <w:tc>
          <w:tcPr>
            <w:tcW w:w="10490" w:type="dxa"/>
            <w:gridSpan w:val="9"/>
            <w:shd w:val="clear" w:color="auto" w:fill="auto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A35FAD" w:rsidRPr="00A35FAD" w:rsidTr="00911F75">
        <w:tc>
          <w:tcPr>
            <w:tcW w:w="3652" w:type="dxa"/>
            <w:vMerge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90EC2" w:rsidRPr="00A35FAD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auto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Всего по муниципальной программе,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861642" w:rsidP="00D37B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14</w:t>
            </w:r>
            <w:r w:rsidR="00D37B00" w:rsidRPr="00A35FAD">
              <w:rPr>
                <w:rFonts w:ascii="PT Astra Serif" w:hAnsi="PT Astra Serif"/>
                <w:b/>
                <w:lang w:eastAsia="ru-RU"/>
              </w:rPr>
              <w:t>068,5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60FC4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6856,5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6D3412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60FC4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75002,6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35FAD" w:rsidRPr="00A35FAD" w:rsidTr="00911F75">
        <w:tc>
          <w:tcPr>
            <w:tcW w:w="3652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1631,3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1631,3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auto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530828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3556,8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9180,0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auto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861642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888</w:t>
            </w:r>
            <w:r w:rsidR="001F5D6D" w:rsidRPr="00A35FAD">
              <w:rPr>
                <w:rFonts w:ascii="PT Astra Serif" w:hAnsi="PT Astra Serif"/>
                <w:lang w:eastAsia="ru-RU"/>
              </w:rPr>
              <w:t>0,4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60FC4" w:rsidP="006D3412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6856,5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6D3412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60FC4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64191,3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A35FAD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ребенка»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1734,0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1734,0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1631,3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1631,3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 w:cs="Arial"/>
                <w:lang w:eastAsia="ru-RU"/>
              </w:rPr>
              <w:t>68,0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 w:cs="Arial"/>
                <w:lang w:eastAsia="ru-RU"/>
              </w:rPr>
              <w:t>68,0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E01D22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34,7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A35FAD" w:rsidRDefault="00E01D22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34,7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A35FAD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 в муниципальном образовании Щекинский район»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1146,4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1146,4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 w:cs="Arial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 w:cs="Arial"/>
                <w:lang w:eastAsia="ru-RU"/>
              </w:rPr>
              <w:t>0,0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lastRenderedPageBreak/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1146,4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 w:cs="Arial"/>
                <w:b/>
                <w:lang w:eastAsia="ru-RU"/>
              </w:rPr>
              <w:t>Всего: комплекс процессных мероприятий «Развитие физической культуры, спорта и массового футбола»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861642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11188,</w:t>
            </w:r>
            <w:r w:rsidR="00E01D22" w:rsidRPr="00A35FAD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60FC4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6856,5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A35FAD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60FC4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b/>
                <w:lang w:eastAsia="ru-RU"/>
              </w:rPr>
              <w:t>72122,2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9112,0</w:t>
            </w:r>
          </w:p>
        </w:tc>
      </w:tr>
      <w:tr w:rsidR="00A35FAD" w:rsidRPr="00A35FAD" w:rsidTr="00911F75">
        <w:tc>
          <w:tcPr>
            <w:tcW w:w="3652" w:type="dxa"/>
            <w:shd w:val="clear" w:color="auto" w:fill="FFFFFF"/>
          </w:tcPr>
          <w:p w:rsidR="00AA34EF" w:rsidRPr="00A35FAD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AA34EF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E01D22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7699,3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11691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6856,5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911F75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D37B00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A35FAD" w:rsidRDefault="00011691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63010,2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  <w:sectPr w:rsidR="00AE4225" w:rsidRPr="00274044" w:rsidSect="006D6484">
          <w:pgSz w:w="16838" w:h="11906" w:orient="landscape"/>
          <w:pgMar w:top="1134" w:right="850" w:bottom="1134" w:left="1701" w:header="397" w:footer="709" w:gutter="0"/>
          <w:cols w:space="708"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муниципальных проектов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1843"/>
        <w:gridCol w:w="1413"/>
        <w:gridCol w:w="1542"/>
        <w:gridCol w:w="1701"/>
        <w:gridCol w:w="1559"/>
        <w:gridCol w:w="1779"/>
      </w:tblGrid>
      <w:tr w:rsidR="00402328" w:rsidRPr="00274044" w:rsidTr="009C6292">
        <w:tc>
          <w:tcPr>
            <w:tcW w:w="576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274044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274044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Наименование проекта/реквизиты нормативно-правового акта об утверждении проекта (результата)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Ответственный исполнитель проекта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6581" w:type="dxa"/>
            <w:gridSpan w:val="4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5039" w:type="dxa"/>
            <w:gridSpan w:val="3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402328" w:rsidRPr="00274044" w:rsidTr="009C6292">
        <w:tc>
          <w:tcPr>
            <w:tcW w:w="576" w:type="dxa"/>
            <w:shd w:val="clear" w:color="auto" w:fill="auto"/>
          </w:tcPr>
          <w:p w:rsidR="00AB1F14" w:rsidRPr="00274044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4047" w:type="dxa"/>
            <w:gridSpan w:val="7"/>
            <w:shd w:val="clear" w:color="auto" w:fill="auto"/>
          </w:tcPr>
          <w:p w:rsidR="00AB1F14" w:rsidRPr="00274044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Муниципальный проект «Успех каждого ребенка»</w:t>
            </w:r>
          </w:p>
        </w:tc>
      </w:tr>
      <w:tr w:rsidR="00402328" w:rsidRPr="00274044" w:rsidTr="009C6292">
        <w:tc>
          <w:tcPr>
            <w:tcW w:w="576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</w:t>
            </w:r>
            <w:r w:rsidR="00AB1F14"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AE4225" w:rsidRPr="00274044" w:rsidRDefault="00911F7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496290" w:rsidP="00E01D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1734,0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496290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1631,3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496290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68,0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E01D22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34,7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274044" w:rsidTr="009C6292">
        <w:tc>
          <w:tcPr>
            <w:tcW w:w="576" w:type="dxa"/>
            <w:shd w:val="clear" w:color="auto" w:fill="auto"/>
          </w:tcPr>
          <w:p w:rsidR="00AA34EF" w:rsidRPr="00274044" w:rsidRDefault="00AA34EF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14047" w:type="dxa"/>
            <w:gridSpan w:val="7"/>
            <w:shd w:val="clear" w:color="auto" w:fill="auto"/>
          </w:tcPr>
          <w:p w:rsidR="00AA34EF" w:rsidRPr="00274044" w:rsidRDefault="00AA34EF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М</w:t>
            </w:r>
            <w:r w:rsidRPr="00274044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 в муниципальном образовании Щекинский район»</w:t>
            </w:r>
          </w:p>
        </w:tc>
      </w:tr>
      <w:tr w:rsidR="009C6292" w:rsidRPr="00274044" w:rsidTr="009C6292">
        <w:tc>
          <w:tcPr>
            <w:tcW w:w="576" w:type="dxa"/>
            <w:vMerge w:val="restart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Реализация проекта «Успех каждого ребенка в муниципальном образовании Щекинский район» (средства, превышающие сумму по соглашению)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1146,4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274044" w:rsidRDefault="00AB1F14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  <w:r w:rsidRPr="00274044">
        <w:rPr>
          <w:rFonts w:ascii="PT Astra Serif" w:hAnsi="PT Astra Serif"/>
          <w:b/>
          <w:lang w:eastAsia="ru-RU"/>
        </w:rPr>
        <w:br w:type="textWrapping" w:clear="all"/>
      </w:r>
    </w:p>
    <w:p w:rsidR="00AE4225" w:rsidRPr="00274044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  <w:sectPr w:rsidR="00AE4225" w:rsidRPr="00274044" w:rsidSect="00F90EC2">
          <w:head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274044" w:rsidTr="00F90EC2">
        <w:tc>
          <w:tcPr>
            <w:tcW w:w="4614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Приложение № 1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E4450" w:rsidRPr="00274044" w:rsidRDefault="002E4450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AE4225" w:rsidRPr="00274044" w:rsidRDefault="00AE4225" w:rsidP="004E18E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</w:t>
      </w:r>
      <w:r w:rsidR="004E18E2" w:rsidRPr="00274044">
        <w:rPr>
          <w:rFonts w:ascii="PT Astra Serif" w:hAnsi="PT Astra Serif"/>
          <w:b/>
          <w:sz w:val="28"/>
          <w:szCs w:val="28"/>
          <w:lang w:eastAsia="ru-RU"/>
        </w:rPr>
        <w:t>ры, спорта и массового футбола»</w:t>
      </w:r>
    </w:p>
    <w:p w:rsidR="00880195" w:rsidRPr="00274044" w:rsidRDefault="00880195" w:rsidP="004E18E2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372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6"/>
        <w:gridCol w:w="8505"/>
      </w:tblGrid>
      <w:tr w:rsidR="00A35FAD" w:rsidRPr="00A35FAD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A35FAD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8505" w:type="dxa"/>
            <w:shd w:val="clear" w:color="auto" w:fill="FFFFFF"/>
          </w:tcPr>
          <w:p w:rsidR="00AE4225" w:rsidRPr="00A35FAD" w:rsidRDefault="00E5005E" w:rsidP="00E5005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 xml:space="preserve">Комитет по культуре, молодежной политике и спорту администрации муниципального образования Щекинский район </w:t>
            </w:r>
          </w:p>
        </w:tc>
      </w:tr>
      <w:tr w:rsidR="00A35FAD" w:rsidRPr="00A35FAD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E5005E" w:rsidRPr="00A35FAD" w:rsidRDefault="00E5005E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Соисполнитель комплекса процессных мероприятий</w:t>
            </w:r>
          </w:p>
        </w:tc>
        <w:tc>
          <w:tcPr>
            <w:tcW w:w="8505" w:type="dxa"/>
            <w:shd w:val="clear" w:color="auto" w:fill="FFFFFF"/>
          </w:tcPr>
          <w:p w:rsidR="00E5005E" w:rsidRPr="00A35FAD" w:rsidRDefault="00E5005E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A35FAD" w:rsidRPr="00A35FAD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A35FAD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8505" w:type="dxa"/>
            <w:shd w:val="clear" w:color="auto" w:fill="FFFFFF"/>
          </w:tcPr>
          <w:p w:rsidR="00AE4225" w:rsidRPr="00A35FAD" w:rsidRDefault="00BA76AD" w:rsidP="00BA76AD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1. </w:t>
            </w:r>
            <w:r w:rsidR="00AE4225" w:rsidRPr="00A35FAD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  <w:r w:rsidRPr="00A35FAD">
              <w:rPr>
                <w:rFonts w:ascii="PT Astra Serif" w:hAnsi="PT Astra Serif"/>
                <w:lang w:eastAsia="ru-RU"/>
              </w:rPr>
              <w:t>.</w:t>
            </w:r>
          </w:p>
          <w:p w:rsidR="00BA76AD" w:rsidRPr="00A35FAD" w:rsidRDefault="00BA76AD" w:rsidP="00BA76AD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2. Создание условий для привлечения максимального количества молодежи и взрослого населения к занятиям футболом.</w:t>
            </w:r>
          </w:p>
        </w:tc>
      </w:tr>
      <w:tr w:rsidR="00A35FAD" w:rsidRPr="00A35FAD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A35FAD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8505" w:type="dxa"/>
            <w:shd w:val="clear" w:color="auto" w:fill="FFFFFF"/>
          </w:tcPr>
          <w:p w:rsidR="00BA76AD" w:rsidRPr="00A35FAD" w:rsidRDefault="00BA76AD" w:rsidP="00BA76A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1. Увеличение количества общеобразовательных организаций, в которых отремонтированы спортивные залы.</w:t>
            </w:r>
          </w:p>
          <w:p w:rsidR="00AE4225" w:rsidRPr="00A35FAD" w:rsidRDefault="00BA76AD" w:rsidP="00BA76A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2. Увеличение доли населения, систематически занимающегося футболом.</w:t>
            </w:r>
          </w:p>
        </w:tc>
      </w:tr>
      <w:tr w:rsidR="00A35FAD" w:rsidRPr="00A35FAD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A35FAD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8505" w:type="dxa"/>
            <w:shd w:val="clear" w:color="auto" w:fill="FFFFFF"/>
          </w:tcPr>
          <w:p w:rsidR="004E18E2" w:rsidRPr="00A35FAD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A35FAD">
              <w:rPr>
                <w:rFonts w:ascii="PT Astra Serif" w:hAnsi="PT Astra Serif"/>
                <w:b/>
                <w:bCs/>
                <w:lang w:eastAsia="ru-RU"/>
              </w:rPr>
              <w:t xml:space="preserve">Всего – </w:t>
            </w:r>
            <w:r w:rsidR="00011691" w:rsidRPr="00A35FAD">
              <w:rPr>
                <w:rFonts w:ascii="PT Astra Serif" w:hAnsi="PT Astra Serif"/>
                <w:b/>
                <w:bCs/>
                <w:lang w:eastAsia="ru-RU"/>
              </w:rPr>
              <w:t>72122,2</w:t>
            </w:r>
            <w:r w:rsidRPr="00A35FAD">
              <w:rPr>
                <w:rFonts w:ascii="PT Astra Serif" w:hAnsi="PT Astra Serif"/>
                <w:b/>
                <w:bCs/>
                <w:lang w:eastAsia="ru-RU"/>
              </w:rPr>
              <w:t xml:space="preserve"> тыс. руб., в том числе по годам:</w:t>
            </w:r>
          </w:p>
          <w:p w:rsidR="004E18E2" w:rsidRPr="00A35FAD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>2023 – 18960,5 тыс. руб.</w:t>
            </w:r>
          </w:p>
          <w:p w:rsidR="004E18E2" w:rsidRPr="00A35FAD" w:rsidRDefault="00577E16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 xml:space="preserve">2024 – </w:t>
            </w:r>
            <w:r w:rsidR="00E01D22" w:rsidRPr="00A35FAD">
              <w:rPr>
                <w:rFonts w:ascii="PT Astra Serif" w:hAnsi="PT Astra Serif"/>
                <w:bCs/>
                <w:lang w:eastAsia="ru-RU"/>
              </w:rPr>
              <w:t>11188,1</w:t>
            </w:r>
            <w:r w:rsidR="004E18E2" w:rsidRPr="00A35FAD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A35FAD" w:rsidRDefault="00496290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 xml:space="preserve">2025 – </w:t>
            </w:r>
            <w:r w:rsidR="00011691" w:rsidRPr="00A35FAD">
              <w:rPr>
                <w:rFonts w:ascii="PT Astra Serif" w:hAnsi="PT Astra Serif"/>
                <w:bCs/>
                <w:lang w:eastAsia="ru-RU"/>
              </w:rPr>
              <w:t>6856,5</w:t>
            </w:r>
            <w:r w:rsidR="004E18E2" w:rsidRPr="00A35FAD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A35FAD" w:rsidRDefault="00496290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>2026 – 6935,5</w:t>
            </w:r>
            <w:r w:rsidR="004E18E2" w:rsidRPr="00A35FAD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A35FAD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 xml:space="preserve">2027 – </w:t>
            </w:r>
            <w:r w:rsidR="00496290" w:rsidRPr="00A35FAD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A35FAD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A35FAD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A35FAD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 xml:space="preserve">2028 – </w:t>
            </w:r>
            <w:r w:rsidR="00496290" w:rsidRPr="00A35FAD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A35FAD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A35FAD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A35FAD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 xml:space="preserve">2029 – </w:t>
            </w:r>
            <w:r w:rsidR="00496290" w:rsidRPr="00A35FAD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A35FAD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A35FAD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AE4225" w:rsidRPr="00A35FAD" w:rsidRDefault="004E18E2" w:rsidP="00496290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A35FAD">
              <w:rPr>
                <w:rFonts w:ascii="PT Astra Serif" w:hAnsi="PT Astra Serif"/>
                <w:bCs/>
                <w:lang w:eastAsia="ru-RU"/>
              </w:rPr>
              <w:t xml:space="preserve">2030 – </w:t>
            </w:r>
            <w:r w:rsidR="00496290" w:rsidRPr="00A35FAD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A35FAD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A35FAD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</w:tc>
      </w:tr>
    </w:tbl>
    <w:p w:rsidR="00AE4225" w:rsidRPr="00274044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 w:cs="Arial"/>
          <w:b/>
          <w:sz w:val="20"/>
          <w:szCs w:val="20"/>
          <w:lang w:eastAsia="ru-RU"/>
        </w:rPr>
        <w:br w:type="page"/>
      </w: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4E18E2" w:rsidRPr="00274044" w:rsidRDefault="004E18E2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культуры, спорта и массового футбола»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09"/>
        <w:gridCol w:w="3487"/>
        <w:gridCol w:w="2016"/>
        <w:gridCol w:w="1507"/>
        <w:gridCol w:w="1063"/>
        <w:gridCol w:w="1919"/>
        <w:gridCol w:w="2120"/>
        <w:gridCol w:w="2567"/>
      </w:tblGrid>
      <w:tr w:rsidR="00A35FAD" w:rsidRPr="00A35FAD" w:rsidTr="00BB3376">
        <w:tc>
          <w:tcPr>
            <w:tcW w:w="709" w:type="dxa"/>
            <w:vMerge w:val="restart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A35FAD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A35FAD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07" w:type="dxa"/>
            <w:vMerge w:val="restart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7669" w:type="dxa"/>
            <w:gridSpan w:val="4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 w:val="restart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6606" w:type="dxa"/>
            <w:gridSpan w:val="3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19" w:type="dxa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120" w:type="dxa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567" w:type="dxa"/>
            <w:shd w:val="clear" w:color="auto" w:fill="FFFFFF"/>
          </w:tcPr>
          <w:p w:rsidR="00AE4225" w:rsidRPr="00A35FAD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A35FAD" w:rsidRPr="00A35FAD" w:rsidTr="00BB3376">
        <w:trPr>
          <w:trHeight w:val="206"/>
        </w:trPr>
        <w:tc>
          <w:tcPr>
            <w:tcW w:w="709" w:type="dxa"/>
            <w:vMerge w:val="restart"/>
            <w:shd w:val="clear" w:color="auto" w:fill="FFFFFF"/>
          </w:tcPr>
          <w:p w:rsidR="00B55609" w:rsidRPr="00A35FAD" w:rsidRDefault="00B55609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B55609" w:rsidRPr="00A35FAD" w:rsidRDefault="00B55609" w:rsidP="00AE4225">
            <w:pPr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55609" w:rsidRPr="00A35FAD" w:rsidRDefault="00B55609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B55609" w:rsidRPr="00A35FAD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55609" w:rsidRPr="00A35FAD" w:rsidRDefault="009F310F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2802,1</w:t>
            </w:r>
          </w:p>
        </w:tc>
        <w:tc>
          <w:tcPr>
            <w:tcW w:w="1919" w:type="dxa"/>
            <w:shd w:val="clear" w:color="auto" w:fill="FFFFFF"/>
          </w:tcPr>
          <w:p w:rsidR="00B55609" w:rsidRPr="00A35FAD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55609" w:rsidRPr="00A35FAD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55609" w:rsidRPr="00A35FAD" w:rsidRDefault="009F310F" w:rsidP="00B55609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2802,1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A35FAD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A35FAD" w:rsidRDefault="00861642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3176,1</w:t>
            </w:r>
          </w:p>
        </w:tc>
        <w:tc>
          <w:tcPr>
            <w:tcW w:w="1919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A35FAD" w:rsidRDefault="00861642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3176,1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011691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3657,1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011691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3657,1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B55609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3645,5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3645,5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F90F89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F90F89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F90F89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F90F89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3755,4</w:t>
            </w:r>
          </w:p>
        </w:tc>
      </w:tr>
      <w:tr w:rsidR="00A35FAD" w:rsidRPr="00A35FAD" w:rsidTr="00BB3376">
        <w:tc>
          <w:tcPr>
            <w:tcW w:w="709" w:type="dxa"/>
            <w:vMerge w:val="restart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A35FAD" w:rsidRDefault="009C0E5C" w:rsidP="009C0E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Расходы в рамках обеспечения участия в региональных проектах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011691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2909,4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011691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2909,4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rPr>
          <w:trHeight w:val="165"/>
        </w:trPr>
        <w:tc>
          <w:tcPr>
            <w:tcW w:w="709" w:type="dxa"/>
            <w:vMerge w:val="restart"/>
            <w:shd w:val="clear" w:color="auto" w:fill="FFFFFF"/>
          </w:tcPr>
          <w:p w:rsidR="005F5F77" w:rsidRPr="00A35FAD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</w:t>
            </w:r>
            <w:r w:rsidR="005F5F77" w:rsidRPr="00A35FAD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5F5F77" w:rsidRPr="00A35FAD" w:rsidRDefault="00577E16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39" w:right="-166"/>
              <w:rPr>
                <w:rFonts w:ascii="PT Astra Serif" w:hAnsi="PT Astra Serif"/>
                <w:lang w:eastAsia="ru-RU"/>
              </w:rPr>
            </w:pPr>
            <w:proofErr w:type="gramStart"/>
            <w:r w:rsidRPr="00A35FAD">
              <w:rPr>
                <w:rFonts w:ascii="PT Astra Serif" w:hAnsi="PT Astra Serif"/>
                <w:lang w:eastAsia="ru-RU"/>
              </w:rPr>
              <w:t>Ремонт (капитальный, текущий), в том числе изготовление ПИР, спортивных залов, спортивных площадок общеобразовательных организаций, оснащение спортивных площадок, залов и стадионов, реконструкция стадионов</w:t>
            </w:r>
            <w:proofErr w:type="gramEnd"/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A35FAD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A35FAD" w:rsidRDefault="005F5F77" w:rsidP="003D3DD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9868,4</w:t>
            </w:r>
          </w:p>
        </w:tc>
        <w:tc>
          <w:tcPr>
            <w:tcW w:w="1919" w:type="dxa"/>
            <w:shd w:val="clear" w:color="auto" w:fill="FFFFFF"/>
          </w:tcPr>
          <w:p w:rsidR="005F5F77" w:rsidRPr="00A35FAD" w:rsidRDefault="005F5F77" w:rsidP="005F5F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A35FAD" w:rsidRDefault="005F5F77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9868,4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A35FAD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A35FAD" w:rsidRDefault="006514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4233,4</w:t>
            </w:r>
          </w:p>
        </w:tc>
        <w:tc>
          <w:tcPr>
            <w:tcW w:w="1919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A35FAD" w:rsidRDefault="00651442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4233,4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A35FAD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A35FAD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A35FAD" w:rsidRDefault="009C0E5C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A34EF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060FC4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3000,0</w:t>
            </w:r>
          </w:p>
        </w:tc>
      </w:tr>
      <w:tr w:rsidR="00A35FAD" w:rsidRPr="00A35FAD" w:rsidTr="00BB3376">
        <w:trPr>
          <w:trHeight w:val="236"/>
        </w:trPr>
        <w:tc>
          <w:tcPr>
            <w:tcW w:w="709" w:type="dxa"/>
            <w:vMerge w:val="restart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Проведение соревнований по футболу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 xml:space="preserve">Комитет по культуре, </w:t>
            </w:r>
            <w:r w:rsidRPr="00A35FAD">
              <w:rPr>
                <w:rFonts w:ascii="PT Astra Serif" w:hAnsi="PT Astra Serif"/>
                <w:lang w:eastAsia="ru-RU"/>
              </w:rPr>
              <w:lastRenderedPageBreak/>
              <w:t>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3D3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lastRenderedPageBreak/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A35FAD" w:rsidRPr="00A35FAD" w:rsidTr="00BB3376">
        <w:trPr>
          <w:trHeight w:val="278"/>
        </w:trPr>
        <w:tc>
          <w:tcPr>
            <w:tcW w:w="709" w:type="dxa"/>
            <w:vMerge w:val="restart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5.</w:t>
            </w:r>
          </w:p>
          <w:p w:rsidR="009C0E5C" w:rsidRPr="00A35FAD" w:rsidRDefault="009C0E5C" w:rsidP="00AE4225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Организация проведения официальных физкультурно-оздоровительных мероприятий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249,8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249,8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A35FAD" w:rsidRPr="00A35FAD" w:rsidTr="00BB3376">
        <w:tc>
          <w:tcPr>
            <w:tcW w:w="709" w:type="dxa"/>
            <w:vMerge w:val="restart"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A35FAD" w:rsidRDefault="009C0E5C" w:rsidP="00BB337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Капитальный ремонт спортивных объектов, находящихся в муниципальной собственности,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rPr>
          <w:trHeight w:val="278"/>
        </w:trPr>
        <w:tc>
          <w:tcPr>
            <w:tcW w:w="709" w:type="dxa"/>
            <w:vMerge w:val="restart"/>
            <w:shd w:val="clear" w:color="auto" w:fill="FFFFFF"/>
          </w:tcPr>
          <w:p w:rsidR="009C0E5C" w:rsidRPr="00A35FAD" w:rsidRDefault="00A24002" w:rsidP="00A2400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7.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A35FAD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6000,0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376,8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35FAD" w:rsidRPr="00A35FAD" w:rsidTr="00BB3376">
        <w:tc>
          <w:tcPr>
            <w:tcW w:w="709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A35FAD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A35FAD" w:rsidRDefault="009C0E5C" w:rsidP="003949D0">
            <w:pPr>
              <w:jc w:val="center"/>
              <w:rPr>
                <w:rFonts w:ascii="PT Astra Serif" w:hAnsi="PT Astra Serif"/>
              </w:rPr>
            </w:pPr>
            <w:r w:rsidRPr="00A35FAD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274044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A30C9" w:rsidRPr="00274044" w:rsidRDefault="00DA30C9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274044" w:rsidTr="00F90EC2">
        <w:tc>
          <w:tcPr>
            <w:tcW w:w="4614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Приложение № </w:t>
            </w:r>
            <w:r w:rsidR="00C3102C" w:rsidRPr="00274044">
              <w:rPr>
                <w:rFonts w:ascii="PT Astra Serif" w:hAnsi="PT Astra Serif"/>
                <w:lang w:eastAsia="ru-RU"/>
              </w:rPr>
              <w:t>2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274044" w:rsidRDefault="00AE4225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E4450" w:rsidRPr="00274044" w:rsidRDefault="002E4450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>«Развитие физической культуры и спорта в муниципальном образовании</w:t>
      </w:r>
    </w:p>
    <w:p w:rsidR="00AE4225" w:rsidRPr="00274044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>Щекинский район» на 202</w:t>
      </w:r>
      <w:r w:rsidR="00654B4E">
        <w:rPr>
          <w:rFonts w:ascii="PT Astra Serif" w:eastAsia="Calibri" w:hAnsi="PT Astra Serif"/>
          <w:b/>
          <w:sz w:val="28"/>
          <w:szCs w:val="28"/>
          <w:lang w:eastAsia="en-US"/>
        </w:rPr>
        <w:t>5</w:t>
      </w: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год</w:t>
      </w:r>
    </w:p>
    <w:p w:rsidR="002E4450" w:rsidRPr="00274044" w:rsidRDefault="002E4450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AE4225" w:rsidRPr="00274044" w:rsidTr="00F90EC2">
        <w:tc>
          <w:tcPr>
            <w:tcW w:w="3625" w:type="dxa"/>
            <w:shd w:val="clear" w:color="auto" w:fill="auto"/>
          </w:tcPr>
          <w:p w:rsidR="002E4450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 xml:space="preserve">Наименование программы, </w:t>
            </w:r>
          </w:p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 xml:space="preserve">в </w:t>
            </w:r>
            <w:proofErr w:type="gramStart"/>
            <w:r w:rsidRPr="00274044">
              <w:rPr>
                <w:rFonts w:ascii="PT Astra Serif" w:hAnsi="PT Astra Serif"/>
                <w:b/>
                <w:lang w:eastAsia="ru-RU"/>
              </w:rPr>
              <w:t>рамках</w:t>
            </w:r>
            <w:proofErr w:type="gramEnd"/>
            <w:r w:rsidRPr="00274044">
              <w:rPr>
                <w:rFonts w:ascii="PT Astra Serif" w:hAnsi="PT Astra Serif"/>
                <w:b/>
                <w:lang w:eastAsia="ru-RU"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Пообъектный перечень запланированных мероприятий</w:t>
            </w:r>
          </w:p>
        </w:tc>
        <w:tc>
          <w:tcPr>
            <w:tcW w:w="3626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626" w:type="dxa"/>
            <w:shd w:val="clear" w:color="auto" w:fill="auto"/>
          </w:tcPr>
          <w:p w:rsidR="002E4450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 xml:space="preserve">Общая стоимость работ </w:t>
            </w:r>
          </w:p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(тыс. руб.)</w:t>
            </w:r>
          </w:p>
        </w:tc>
      </w:tr>
      <w:tr w:rsidR="00C3102C" w:rsidRPr="006D6484" w:rsidTr="00880195">
        <w:trPr>
          <w:trHeight w:val="1062"/>
        </w:trPr>
        <w:tc>
          <w:tcPr>
            <w:tcW w:w="3625" w:type="dxa"/>
            <w:shd w:val="clear" w:color="auto" w:fill="auto"/>
            <w:vAlign w:val="center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Развитие физической культуры и спорта в муниципальном образовании Щекинский район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FB47D2" w:rsidRDefault="00FB47D2" w:rsidP="00654B4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B47D2">
              <w:rPr>
                <w:rFonts w:ascii="PT Astra Serif" w:hAnsi="PT Astra Serif"/>
                <w:lang w:eastAsia="ru-RU"/>
              </w:rPr>
              <w:t xml:space="preserve">В рамках </w:t>
            </w:r>
            <w:r w:rsidR="00654B4E">
              <w:rPr>
                <w:rFonts w:ascii="PT Astra Serif" w:hAnsi="PT Astra Serif"/>
                <w:lang w:eastAsia="ru-RU"/>
              </w:rPr>
              <w:t>мероприятия «</w:t>
            </w:r>
            <w:r w:rsidR="00654B4E" w:rsidRPr="00654B4E">
              <w:rPr>
                <w:rFonts w:ascii="PT Astra Serif" w:hAnsi="PT Astra Serif"/>
                <w:lang w:eastAsia="ru-RU"/>
              </w:rPr>
              <w:t>Расходы в рамках обеспечения участия в региональных проектах</w:t>
            </w:r>
            <w:r w:rsidR="00654B4E">
              <w:rPr>
                <w:rFonts w:ascii="PT Astra Serif" w:hAnsi="PT Astra Serif"/>
                <w:lang w:eastAsia="ru-RU"/>
              </w:rPr>
              <w:t>»</w:t>
            </w:r>
            <w:r w:rsidRPr="00FB47D2">
              <w:t xml:space="preserve"> </w:t>
            </w:r>
            <w:r w:rsidRPr="00FB47D2">
              <w:rPr>
                <w:rFonts w:ascii="PT Astra Serif" w:hAnsi="PT Astra Serif"/>
                <w:lang w:eastAsia="ru-RU"/>
              </w:rPr>
              <w:t>запланирован</w:t>
            </w:r>
            <w:r w:rsidR="00654B4E">
              <w:rPr>
                <w:rFonts w:ascii="PT Astra Serif" w:hAnsi="PT Astra Serif"/>
                <w:lang w:eastAsia="ru-RU"/>
              </w:rPr>
              <w:t xml:space="preserve">а подготовка бетонного основания по установку «умной» спортивной площадки в п. </w:t>
            </w:r>
            <w:proofErr w:type="gramStart"/>
            <w:r w:rsidR="00654B4E">
              <w:rPr>
                <w:rFonts w:ascii="PT Astra Serif" w:hAnsi="PT Astra Serif"/>
                <w:lang w:eastAsia="ru-RU"/>
              </w:rPr>
              <w:t>Майский</w:t>
            </w:r>
            <w:proofErr w:type="gramEnd"/>
            <w:r w:rsidR="00654B4E">
              <w:rPr>
                <w:rFonts w:ascii="PT Astra Serif" w:hAnsi="PT Astra Serif"/>
                <w:lang w:eastAsia="ru-RU"/>
              </w:rPr>
              <w:t xml:space="preserve"> Щекинского района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6D6484" w:rsidRDefault="00AE4225" w:rsidP="00654B4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Тульская область, Щекинский район, п. </w:t>
            </w:r>
            <w:r w:rsidR="00654B4E">
              <w:rPr>
                <w:rFonts w:ascii="PT Astra Serif" w:hAnsi="PT Astra Serif"/>
                <w:lang w:eastAsia="ru-RU"/>
              </w:rPr>
              <w:t>Майский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6D6484" w:rsidRDefault="00654B4E" w:rsidP="00E01D2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2909,4</w:t>
            </w:r>
          </w:p>
        </w:tc>
      </w:tr>
      <w:tr w:rsidR="009C6292" w:rsidRPr="006D6484" w:rsidTr="00F90F89">
        <w:trPr>
          <w:trHeight w:val="256"/>
        </w:trPr>
        <w:tc>
          <w:tcPr>
            <w:tcW w:w="10877" w:type="dxa"/>
            <w:gridSpan w:val="3"/>
            <w:shd w:val="clear" w:color="auto" w:fill="auto"/>
          </w:tcPr>
          <w:p w:rsidR="009C6292" w:rsidRPr="006D6484" w:rsidRDefault="009C6292" w:rsidP="009C629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3626" w:type="dxa"/>
            <w:shd w:val="clear" w:color="auto" w:fill="auto"/>
          </w:tcPr>
          <w:p w:rsidR="009C6292" w:rsidRPr="006D6484" w:rsidRDefault="00654B4E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2909,4</w:t>
            </w:r>
          </w:p>
        </w:tc>
      </w:tr>
    </w:tbl>
    <w:p w:rsidR="00AE4225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AE4225" w:rsidRPr="006D6484" w:rsidSect="00F90EC2">
          <w:headerReference w:type="default" r:id="rId14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6D6484" w:rsidTr="00F90EC2">
        <w:tc>
          <w:tcPr>
            <w:tcW w:w="4614" w:type="dxa"/>
            <w:shd w:val="clear" w:color="auto" w:fill="auto"/>
          </w:tcPr>
          <w:p w:rsidR="00AE4225" w:rsidRPr="006D6484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Приложение № </w:t>
            </w:r>
            <w:r w:rsidR="00C3102C" w:rsidRPr="006D6484">
              <w:rPr>
                <w:rFonts w:ascii="PT Astra Serif" w:hAnsi="PT Astra Serif"/>
                <w:lang w:eastAsia="ru-RU"/>
              </w:rPr>
              <w:t>3</w:t>
            </w:r>
          </w:p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6D648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6D648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6D6484" w:rsidRDefault="00AE4225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2E4450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  <w:r w:rsidR="005476C8" w:rsidRPr="006D648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6D6484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муниципальной программы </w:t>
      </w:r>
    </w:p>
    <w:p w:rsidR="00AE4225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690"/>
        <w:gridCol w:w="5964"/>
        <w:gridCol w:w="4253"/>
      </w:tblGrid>
      <w:tr w:rsidR="00C3102C" w:rsidRPr="006D6484" w:rsidTr="00C3102C">
        <w:tc>
          <w:tcPr>
            <w:tcW w:w="3227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 xml:space="preserve">Наименование показателя </w:t>
            </w:r>
          </w:p>
        </w:tc>
        <w:tc>
          <w:tcPr>
            <w:tcW w:w="1690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>Единица измерения</w:t>
            </w:r>
          </w:p>
        </w:tc>
        <w:tc>
          <w:tcPr>
            <w:tcW w:w="5964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4253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>Описание системы мониторинга показателя *</w:t>
            </w: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занятия физической культурой и спортом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отремонтированы спортивные залы за отчетный период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Комитет по образованию проводит ежегодный  мониторинг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6D6484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6D6484">
              <w:rPr>
                <w:rFonts w:ascii="PT Astra Serif" w:hAnsi="PT Astra Serif"/>
                <w:lang w:eastAsia="ru-RU"/>
              </w:rPr>
              <w:t xml:space="preserve"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object w:dxaOrig="2700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pt;height:27pt" o:ole="">
                  <v:imagedata r:id="rId15" o:title=""/>
                </v:shape>
                <o:OLEObject Type="Embed" ProgID="Unknown" ShapeID="_x0000_i1025" DrawAspect="Content" ObjectID="_1814945911" r:id="rId16"/>
              </w:object>
            </w:r>
            <w:r w:rsidRPr="006D6484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C - доля обучающихся 1-4 классов, занимающихся физической культурой и спортом во внеурочное время;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число обучающихся 1-4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 xml:space="preserve">m – число обучающихся 1-4 классов муниципальных образовательных организаций, занимающихся физической культурой и спором во внеурочное время </w:t>
            </w:r>
            <w:r w:rsidRPr="006D6484">
              <w:rPr>
                <w:rFonts w:ascii="PT Astra Serif" w:hAnsi="PT Astra Serif" w:cs="PT Astra Serif"/>
                <w:lang w:eastAsia="ru-RU"/>
              </w:rPr>
              <w:lastRenderedPageBreak/>
              <w:t>на конец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общее число обучающихся 1-4 классов муниципальных образовательных организаций на начало отчетного года;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общее число обучающихся 1-4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 xml:space="preserve">Доля </w:t>
            </w:r>
            <w:proofErr w:type="gramStart"/>
            <w:r w:rsidRPr="006D6484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6D6484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6" type="#_x0000_t75" style="width:113.5pt;height:27.5pt" o:ole="">
                  <v:imagedata r:id="rId15" o:title=""/>
                </v:shape>
                <o:OLEObject Type="Embed" ProgID="Unknown" ShapeID="_x0000_i1026" DrawAspect="Content" ObjectID="_1814945912" r:id="rId17"/>
              </w:object>
            </w:r>
            <w:r w:rsidRPr="006D6484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C - доля обучающихся 5-9 классов, занимающихся физической культурой и спортом во внеурочное время;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число обучающихся 5-9 классов муниципальных образовательных организаций, занимающихся физической культурой и спором во внеурочное время на начало отчетного года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число обучающихся 5-9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общее число обучающихся 5-9 классов муниципальных образовательных организаций на начало отчетного года;</w:t>
            </w:r>
          </w:p>
          <w:p w:rsidR="00AE4225" w:rsidRPr="006D6484" w:rsidRDefault="00AE4225" w:rsidP="007A350D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общее число обучающихся 5-9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6D6484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6D6484">
              <w:rPr>
                <w:rFonts w:ascii="PT Astra Serif" w:hAnsi="PT Astra Serif"/>
                <w:lang w:eastAsia="ru-RU"/>
              </w:rPr>
              <w:t xml:space="preserve">, занимающихся физической культурой и спортом во внеурочное время (среднее общее образование), в общем количестве </w:t>
            </w:r>
            <w:r w:rsidRPr="006D6484">
              <w:rPr>
                <w:rFonts w:ascii="PT Astra Serif" w:hAnsi="PT Astra Serif"/>
                <w:lang w:eastAsia="ru-RU"/>
              </w:rPr>
              <w:lastRenderedPageBreak/>
              <w:t>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7" type="#_x0000_t75" style="width:113.5pt;height:27.5pt" o:ole="">
                  <v:imagedata r:id="rId15" o:title=""/>
                </v:shape>
                <o:OLEObject Type="Embed" ProgID="Unknown" ShapeID="_x0000_i1027" DrawAspect="Content" ObjectID="_1814945913" r:id="rId18"/>
              </w:object>
            </w:r>
            <w:r w:rsidRPr="006D6484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C - доля обучающихся 10-11 классов, занимающихся физической культурой и спортом во внеурочное время;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 xml:space="preserve">n – число обучающихся 10-11 классов муниципальных образовательных организаций, занимающихся </w:t>
            </w:r>
            <w:r w:rsidRPr="006D6484">
              <w:rPr>
                <w:rFonts w:ascii="PT Astra Serif" w:hAnsi="PT Astra Serif" w:cs="PT Astra Serif"/>
                <w:lang w:eastAsia="ru-RU"/>
              </w:rPr>
              <w:lastRenderedPageBreak/>
              <w:t>физической культурой и спором во внеурочное время на начало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число обучающихся 10-11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общее число обучающихся 10-11 классов муниципальных образовательных организаций на начало отчетного года;</w:t>
            </w:r>
          </w:p>
          <w:p w:rsidR="00AE4225" w:rsidRPr="006D6484" w:rsidRDefault="00AE4225" w:rsidP="007A350D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общее число обучающихся 10-11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C3102C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е</w:t>
            </w:r>
            <w:r w:rsidR="00AE4225" w:rsidRPr="006D6484">
              <w:rPr>
                <w:rFonts w:ascii="PT Astra Serif" w:hAnsi="PT Astra Serif"/>
                <w:lang w:eastAsia="ru-RU"/>
              </w:rPr>
              <w:t>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Комитет по образованию проводит ежегодный  мониторинг на основании акта сдачи-приемки выполненных работ</w:t>
            </w: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футболом.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BA76AD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Значение показателя определяется как отношение численности граждан, систематически занимающихся футболом, на конец отчетного периода, к  общей численности граждан, проживающих в Щекинском районе на конец отчетного периода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BA76AD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К</w:t>
            </w:r>
            <w:r w:rsidR="00AE4225" w:rsidRPr="006D6484">
              <w:rPr>
                <w:rFonts w:ascii="PT Astra Serif" w:hAnsi="PT Astra Serif"/>
                <w:lang w:eastAsia="ru-RU"/>
              </w:rPr>
              <w:t>омитет по культуре, молодежной политике и спорту</w:t>
            </w:r>
            <w:r>
              <w:rPr>
                <w:rFonts w:ascii="PT Astra Serif" w:hAnsi="PT Astra Serif"/>
                <w:lang w:eastAsia="ru-RU"/>
              </w:rPr>
              <w:t xml:space="preserve"> </w:t>
            </w:r>
            <w:r w:rsidRPr="00BA76AD">
              <w:rPr>
                <w:rFonts w:ascii="PT Astra Serif" w:hAnsi="PT Astra Serif"/>
                <w:lang w:eastAsia="ru-RU"/>
              </w:rPr>
              <w:t>проводит ежегодный  мониторинг</w:t>
            </w:r>
          </w:p>
        </w:tc>
      </w:tr>
    </w:tbl>
    <w:p w:rsidR="0086412B" w:rsidRPr="006D6484" w:rsidRDefault="0086412B" w:rsidP="004E0024">
      <w:pPr>
        <w:suppressAutoHyphens w:val="0"/>
        <w:rPr>
          <w:rFonts w:ascii="PT Astra Serif" w:eastAsia="Calibri" w:hAnsi="PT Astra Serif"/>
          <w:lang w:eastAsia="ru-RU"/>
        </w:rPr>
      </w:pPr>
      <w:r w:rsidRPr="006D6484">
        <w:rPr>
          <w:rFonts w:ascii="PT Astra Serif" w:eastAsia="Calibri" w:hAnsi="PT Astra Serif"/>
          <w:lang w:eastAsia="ru-RU"/>
        </w:rPr>
        <w:t xml:space="preserve"> </w:t>
      </w:r>
      <w:r w:rsidR="00631A40" w:rsidRPr="006D6484">
        <w:rPr>
          <w:rFonts w:ascii="PT Astra Serif" w:eastAsia="Calibri" w:hAnsi="PT Astra Serif"/>
          <w:lang w:eastAsia="ru-RU"/>
        </w:rPr>
        <w:t xml:space="preserve">                              </w:t>
      </w:r>
      <w:r w:rsidRPr="006D6484">
        <w:rPr>
          <w:rFonts w:ascii="PT Astra Serif" w:eastAsia="Calibri" w:hAnsi="PT Astra Serif"/>
          <w:lang w:eastAsia="ru-RU"/>
        </w:rPr>
        <w:t xml:space="preserve">                                                                </w:t>
      </w:r>
    </w:p>
    <w:p w:rsidR="002E4450" w:rsidRPr="006D6484" w:rsidRDefault="002E4450" w:rsidP="004E0024">
      <w:pPr>
        <w:suppressAutoHyphens w:val="0"/>
        <w:rPr>
          <w:rFonts w:ascii="PT Astra Serif" w:eastAsia="Calibri" w:hAnsi="PT Astra Serif"/>
          <w:lang w:eastAsia="ru-RU"/>
        </w:rPr>
      </w:pPr>
    </w:p>
    <w:p w:rsidR="002E4450" w:rsidRPr="006D6484" w:rsidRDefault="002E4450" w:rsidP="002E4450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6D6484">
        <w:rPr>
          <w:rFonts w:ascii="PT Astra Serif" w:eastAsia="Calibri" w:hAnsi="PT Astra Serif"/>
          <w:lang w:eastAsia="ru-RU"/>
        </w:rPr>
        <w:t>__________________________________________________________</w:t>
      </w:r>
    </w:p>
    <w:sectPr w:rsidR="002E4450" w:rsidRPr="006D6484" w:rsidSect="002E4450">
      <w:headerReference w:type="default" r:id="rId19"/>
      <w:headerReference w:type="first" r:id="rId20"/>
      <w:pgSz w:w="16838" w:h="11906" w:orient="landscape"/>
      <w:pgMar w:top="850" w:right="1134" w:bottom="1701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63F" w:rsidRDefault="00D8363F">
      <w:r>
        <w:separator/>
      </w:r>
    </w:p>
  </w:endnote>
  <w:endnote w:type="continuationSeparator" w:id="0">
    <w:p w:rsidR="00D8363F" w:rsidRDefault="00D8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63F" w:rsidRDefault="00D8363F">
      <w:r>
        <w:separator/>
      </w:r>
    </w:p>
  </w:footnote>
  <w:footnote w:type="continuationSeparator" w:id="0">
    <w:p w:rsidR="00D8363F" w:rsidRDefault="00D83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FC4" w:rsidRPr="002E4450" w:rsidRDefault="00060FC4">
    <w:pPr>
      <w:pStyle w:val="af0"/>
      <w:jc w:val="center"/>
      <w:rPr>
        <w:rFonts w:ascii="PT Astra Serif" w:hAnsi="PT Astra Serif"/>
        <w:sz w:val="28"/>
        <w:szCs w:val="28"/>
      </w:rPr>
    </w:pPr>
    <w:r w:rsidRPr="002E4450">
      <w:rPr>
        <w:rFonts w:ascii="PT Astra Serif" w:hAnsi="PT Astra Serif"/>
        <w:sz w:val="28"/>
        <w:szCs w:val="28"/>
      </w:rPr>
      <w:fldChar w:fldCharType="begin"/>
    </w:r>
    <w:r w:rsidRPr="002E4450">
      <w:rPr>
        <w:rFonts w:ascii="PT Astra Serif" w:hAnsi="PT Astra Serif"/>
        <w:sz w:val="28"/>
        <w:szCs w:val="28"/>
      </w:rPr>
      <w:instrText>PAGE   \* MERGEFORMAT</w:instrText>
    </w:r>
    <w:r w:rsidRPr="002E4450">
      <w:rPr>
        <w:rFonts w:ascii="PT Astra Serif" w:hAnsi="PT Astra Serif"/>
        <w:sz w:val="28"/>
        <w:szCs w:val="28"/>
      </w:rPr>
      <w:fldChar w:fldCharType="separate"/>
    </w:r>
    <w:r w:rsidR="00266658">
      <w:rPr>
        <w:rFonts w:ascii="PT Astra Serif" w:hAnsi="PT Astra Serif"/>
        <w:noProof/>
        <w:sz w:val="28"/>
        <w:szCs w:val="28"/>
      </w:rPr>
      <w:t>3</w:t>
    </w:r>
    <w:r w:rsidRPr="002E4450">
      <w:rPr>
        <w:rFonts w:ascii="PT Astra Serif" w:hAnsi="PT Astra Serif"/>
        <w:sz w:val="28"/>
        <w:szCs w:val="28"/>
      </w:rPr>
      <w:fldChar w:fldCharType="end"/>
    </w:r>
  </w:p>
  <w:p w:rsidR="00060FC4" w:rsidRDefault="00060FC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FC4" w:rsidRPr="006460B5" w:rsidRDefault="00060FC4">
    <w:pPr>
      <w:pStyle w:val="af0"/>
      <w:jc w:val="center"/>
      <w:rPr>
        <w:rFonts w:ascii="PT Astra Serif" w:hAnsi="PT Astra Serif"/>
        <w:sz w:val="28"/>
        <w:szCs w:val="28"/>
      </w:rPr>
    </w:pPr>
    <w:r w:rsidRPr="006460B5">
      <w:rPr>
        <w:rFonts w:ascii="PT Astra Serif" w:hAnsi="PT Astra Serif"/>
        <w:sz w:val="28"/>
        <w:szCs w:val="28"/>
      </w:rPr>
      <w:fldChar w:fldCharType="begin"/>
    </w:r>
    <w:r w:rsidRPr="006460B5">
      <w:rPr>
        <w:rFonts w:ascii="PT Astra Serif" w:hAnsi="PT Astra Serif"/>
        <w:sz w:val="28"/>
        <w:szCs w:val="28"/>
      </w:rPr>
      <w:instrText>PAGE   \* MERGEFORMAT</w:instrText>
    </w:r>
    <w:r w:rsidRPr="006460B5">
      <w:rPr>
        <w:rFonts w:ascii="PT Astra Serif" w:hAnsi="PT Astra Serif"/>
        <w:sz w:val="28"/>
        <w:szCs w:val="28"/>
      </w:rPr>
      <w:fldChar w:fldCharType="separate"/>
    </w:r>
    <w:r w:rsidR="00266658">
      <w:rPr>
        <w:rFonts w:ascii="PT Astra Serif" w:hAnsi="PT Astra Serif"/>
        <w:noProof/>
        <w:sz w:val="28"/>
        <w:szCs w:val="28"/>
      </w:rPr>
      <w:t>4</w:t>
    </w:r>
    <w:r w:rsidRPr="006460B5">
      <w:rPr>
        <w:rFonts w:ascii="PT Astra Serif" w:hAnsi="PT Astra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FC4" w:rsidRDefault="00060FC4">
    <w:pPr>
      <w:pStyle w:val="af0"/>
      <w:jc w:val="center"/>
    </w:pPr>
  </w:p>
  <w:p w:rsidR="00060FC4" w:rsidRDefault="00060FC4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FC4" w:rsidRPr="00575F08" w:rsidRDefault="00060FC4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266658">
      <w:rPr>
        <w:rFonts w:ascii="PT Astra Serif" w:hAnsi="PT Astra Serif"/>
        <w:noProof/>
        <w:sz w:val="28"/>
        <w:szCs w:val="28"/>
      </w:rPr>
      <w:t>11</w:t>
    </w:r>
    <w:r w:rsidRPr="00575F08">
      <w:rPr>
        <w:rFonts w:ascii="PT Astra Serif" w:hAnsi="PT Astra Serif"/>
        <w:sz w:val="28"/>
        <w:szCs w:val="28"/>
      </w:rPr>
      <w:fldChar w:fldCharType="end"/>
    </w:r>
  </w:p>
  <w:p w:rsidR="00060FC4" w:rsidRDefault="00060FC4" w:rsidP="00F90EC2">
    <w:pPr>
      <w:pStyle w:val="af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FC4" w:rsidRPr="00575F08" w:rsidRDefault="00060FC4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266658">
      <w:rPr>
        <w:rFonts w:ascii="PT Astra Serif" w:hAnsi="PT Astra Serif"/>
        <w:noProof/>
        <w:sz w:val="28"/>
        <w:szCs w:val="28"/>
      </w:rPr>
      <w:t>15</w:t>
    </w:r>
    <w:r w:rsidRPr="00575F08">
      <w:rPr>
        <w:rFonts w:ascii="PT Astra Serif" w:hAnsi="PT Astra Serif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0FC4" w:rsidRPr="000B291F" w:rsidRDefault="00060FC4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75F08">
          <w:rPr>
            <w:rFonts w:ascii="PT Astra Serif" w:hAnsi="PT Astra Serif"/>
            <w:sz w:val="28"/>
            <w:szCs w:val="28"/>
          </w:rPr>
          <w:fldChar w:fldCharType="begin"/>
        </w:r>
        <w:r w:rsidRPr="00575F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575F08">
          <w:rPr>
            <w:rFonts w:ascii="PT Astra Serif" w:hAnsi="PT Astra Serif"/>
            <w:sz w:val="28"/>
            <w:szCs w:val="28"/>
          </w:rPr>
          <w:fldChar w:fldCharType="separate"/>
        </w:r>
        <w:r w:rsidR="00266658">
          <w:rPr>
            <w:rFonts w:ascii="PT Astra Serif" w:hAnsi="PT Astra Serif"/>
            <w:noProof/>
            <w:sz w:val="28"/>
            <w:szCs w:val="28"/>
          </w:rPr>
          <w:t>18</w:t>
        </w:r>
        <w:r w:rsidRPr="00575F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0FC4" w:rsidRDefault="00060FC4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FC4" w:rsidRPr="00575F08" w:rsidRDefault="00060FC4" w:rsidP="006460B5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t>1</w:t>
    </w:r>
    <w:r w:rsidR="00A35FAD">
      <w:rPr>
        <w:rFonts w:ascii="PT Astra Serif" w:hAnsi="PT Astra Serif"/>
        <w:sz w:val="28"/>
        <w:szCs w:val="28"/>
      </w:rPr>
      <w:t>7</w:t>
    </w:r>
  </w:p>
  <w:p w:rsidR="00060FC4" w:rsidRDefault="00060FC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AE29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1671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06D4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3AE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BF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B45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60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62C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067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6A4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5C22597"/>
    <w:multiLevelType w:val="hybridMultilevel"/>
    <w:tmpl w:val="EA64A9D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71F4EF4"/>
    <w:multiLevelType w:val="hybridMultilevel"/>
    <w:tmpl w:val="3EA0C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08584943"/>
    <w:multiLevelType w:val="hybridMultilevel"/>
    <w:tmpl w:val="24181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2233EA"/>
    <w:multiLevelType w:val="hybridMultilevel"/>
    <w:tmpl w:val="C78CF508"/>
    <w:lvl w:ilvl="0" w:tplc="341A4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67294"/>
    <w:multiLevelType w:val="hybridMultilevel"/>
    <w:tmpl w:val="7632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3496D"/>
    <w:multiLevelType w:val="hybridMultilevel"/>
    <w:tmpl w:val="19FA0FE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D02C11"/>
    <w:multiLevelType w:val="hybridMultilevel"/>
    <w:tmpl w:val="A7E6BCC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670D1878"/>
    <w:multiLevelType w:val="hybridMultilevel"/>
    <w:tmpl w:val="708E8C70"/>
    <w:lvl w:ilvl="0" w:tplc="DC88C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2372E6"/>
    <w:multiLevelType w:val="hybridMultilevel"/>
    <w:tmpl w:val="6A84A15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1E4186"/>
    <w:multiLevelType w:val="hybridMultilevel"/>
    <w:tmpl w:val="A69A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3B7C78"/>
    <w:multiLevelType w:val="hybridMultilevel"/>
    <w:tmpl w:val="C3A07378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22"/>
  </w:num>
  <w:num w:numId="17">
    <w:abstractNumId w:val="18"/>
  </w:num>
  <w:num w:numId="18">
    <w:abstractNumId w:val="19"/>
  </w:num>
  <w:num w:numId="19">
    <w:abstractNumId w:val="15"/>
  </w:num>
  <w:num w:numId="20">
    <w:abstractNumId w:val="20"/>
  </w:num>
  <w:num w:numId="21">
    <w:abstractNumId w:val="13"/>
  </w:num>
  <w:num w:numId="22">
    <w:abstractNumId w:val="16"/>
  </w:num>
  <w:num w:numId="2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1691"/>
    <w:rsid w:val="0001797D"/>
    <w:rsid w:val="00031858"/>
    <w:rsid w:val="00033547"/>
    <w:rsid w:val="0004561B"/>
    <w:rsid w:val="00060FC4"/>
    <w:rsid w:val="0006479E"/>
    <w:rsid w:val="00067FED"/>
    <w:rsid w:val="00073267"/>
    <w:rsid w:val="00082A08"/>
    <w:rsid w:val="00097D31"/>
    <w:rsid w:val="000A4BAC"/>
    <w:rsid w:val="000A6CC9"/>
    <w:rsid w:val="000B291F"/>
    <w:rsid w:val="000C554E"/>
    <w:rsid w:val="000D05A0"/>
    <w:rsid w:val="000E6231"/>
    <w:rsid w:val="000F03B2"/>
    <w:rsid w:val="000F1693"/>
    <w:rsid w:val="000F6914"/>
    <w:rsid w:val="00115CE3"/>
    <w:rsid w:val="0011670F"/>
    <w:rsid w:val="00140632"/>
    <w:rsid w:val="00143418"/>
    <w:rsid w:val="00143C04"/>
    <w:rsid w:val="001515CF"/>
    <w:rsid w:val="00151995"/>
    <w:rsid w:val="0016136D"/>
    <w:rsid w:val="0016362A"/>
    <w:rsid w:val="00174B1C"/>
    <w:rsid w:val="00174BF8"/>
    <w:rsid w:val="00192176"/>
    <w:rsid w:val="001A5FBD"/>
    <w:rsid w:val="001C32A8"/>
    <w:rsid w:val="001C7CE2"/>
    <w:rsid w:val="001D155C"/>
    <w:rsid w:val="001E53E5"/>
    <w:rsid w:val="001F5D6D"/>
    <w:rsid w:val="001F7612"/>
    <w:rsid w:val="002013D6"/>
    <w:rsid w:val="0021412F"/>
    <w:rsid w:val="002147F8"/>
    <w:rsid w:val="0022078F"/>
    <w:rsid w:val="00221322"/>
    <w:rsid w:val="00236560"/>
    <w:rsid w:val="002549B6"/>
    <w:rsid w:val="00260B37"/>
    <w:rsid w:val="00261B1A"/>
    <w:rsid w:val="00266658"/>
    <w:rsid w:val="00270C3B"/>
    <w:rsid w:val="00274044"/>
    <w:rsid w:val="002748E5"/>
    <w:rsid w:val="0029794D"/>
    <w:rsid w:val="002A16C1"/>
    <w:rsid w:val="002B4FD2"/>
    <w:rsid w:val="002C39C1"/>
    <w:rsid w:val="002D226C"/>
    <w:rsid w:val="002E4450"/>
    <w:rsid w:val="002E54BE"/>
    <w:rsid w:val="003035C1"/>
    <w:rsid w:val="00310B10"/>
    <w:rsid w:val="003160BD"/>
    <w:rsid w:val="00322635"/>
    <w:rsid w:val="003241B6"/>
    <w:rsid w:val="0039014A"/>
    <w:rsid w:val="003949D0"/>
    <w:rsid w:val="0039771B"/>
    <w:rsid w:val="003A0E31"/>
    <w:rsid w:val="003A2384"/>
    <w:rsid w:val="003C3A0B"/>
    <w:rsid w:val="003C42E8"/>
    <w:rsid w:val="003D10FB"/>
    <w:rsid w:val="003D216B"/>
    <w:rsid w:val="003D3DD7"/>
    <w:rsid w:val="003D7111"/>
    <w:rsid w:val="003F0469"/>
    <w:rsid w:val="003F1AF2"/>
    <w:rsid w:val="00402328"/>
    <w:rsid w:val="00436C2E"/>
    <w:rsid w:val="00455BBB"/>
    <w:rsid w:val="00460BEB"/>
    <w:rsid w:val="00474B1D"/>
    <w:rsid w:val="0048387B"/>
    <w:rsid w:val="00496290"/>
    <w:rsid w:val="004964FF"/>
    <w:rsid w:val="004A3E4D"/>
    <w:rsid w:val="004C74A2"/>
    <w:rsid w:val="004E0024"/>
    <w:rsid w:val="004E18E2"/>
    <w:rsid w:val="00516D9C"/>
    <w:rsid w:val="00527B97"/>
    <w:rsid w:val="00530828"/>
    <w:rsid w:val="005476C8"/>
    <w:rsid w:val="00566AF0"/>
    <w:rsid w:val="00575F08"/>
    <w:rsid w:val="0057674A"/>
    <w:rsid w:val="00577E16"/>
    <w:rsid w:val="005866DF"/>
    <w:rsid w:val="005B2800"/>
    <w:rsid w:val="005B3753"/>
    <w:rsid w:val="005C6B9A"/>
    <w:rsid w:val="005F5F77"/>
    <w:rsid w:val="005F6D36"/>
    <w:rsid w:val="005F7562"/>
    <w:rsid w:val="005F7DEF"/>
    <w:rsid w:val="00607BEE"/>
    <w:rsid w:val="0062782C"/>
    <w:rsid w:val="00631A40"/>
    <w:rsid w:val="00631C5C"/>
    <w:rsid w:val="00632C32"/>
    <w:rsid w:val="006460B5"/>
    <w:rsid w:val="00651442"/>
    <w:rsid w:val="00654B4E"/>
    <w:rsid w:val="00671E7F"/>
    <w:rsid w:val="00676CDA"/>
    <w:rsid w:val="00682820"/>
    <w:rsid w:val="006B0D4D"/>
    <w:rsid w:val="006D15ED"/>
    <w:rsid w:val="006D3412"/>
    <w:rsid w:val="006D6484"/>
    <w:rsid w:val="006E376A"/>
    <w:rsid w:val="006F2075"/>
    <w:rsid w:val="00704B96"/>
    <w:rsid w:val="007112E3"/>
    <w:rsid w:val="00714317"/>
    <w:rsid w:val="007143EE"/>
    <w:rsid w:val="00724E8F"/>
    <w:rsid w:val="00735804"/>
    <w:rsid w:val="00750ABC"/>
    <w:rsid w:val="00751008"/>
    <w:rsid w:val="0077363E"/>
    <w:rsid w:val="00782742"/>
    <w:rsid w:val="00782757"/>
    <w:rsid w:val="00793ECD"/>
    <w:rsid w:val="00796661"/>
    <w:rsid w:val="007A350D"/>
    <w:rsid w:val="007C2CD2"/>
    <w:rsid w:val="007C3BC1"/>
    <w:rsid w:val="007F12CE"/>
    <w:rsid w:val="007F4F01"/>
    <w:rsid w:val="00805838"/>
    <w:rsid w:val="00821132"/>
    <w:rsid w:val="00826211"/>
    <w:rsid w:val="0083223B"/>
    <w:rsid w:val="00861642"/>
    <w:rsid w:val="0086412B"/>
    <w:rsid w:val="00880195"/>
    <w:rsid w:val="00881F90"/>
    <w:rsid w:val="00886A38"/>
    <w:rsid w:val="00892CBF"/>
    <w:rsid w:val="00895B31"/>
    <w:rsid w:val="008A457D"/>
    <w:rsid w:val="008E40CC"/>
    <w:rsid w:val="008F2E0C"/>
    <w:rsid w:val="008F5ABB"/>
    <w:rsid w:val="009110D2"/>
    <w:rsid w:val="00911A8B"/>
    <w:rsid w:val="00911F75"/>
    <w:rsid w:val="00916250"/>
    <w:rsid w:val="009257FE"/>
    <w:rsid w:val="0093107B"/>
    <w:rsid w:val="00934FAA"/>
    <w:rsid w:val="00984A96"/>
    <w:rsid w:val="00997744"/>
    <w:rsid w:val="009A49BE"/>
    <w:rsid w:val="009A7968"/>
    <w:rsid w:val="009C0E5C"/>
    <w:rsid w:val="009C6292"/>
    <w:rsid w:val="009D3E92"/>
    <w:rsid w:val="009E33C0"/>
    <w:rsid w:val="009F03D4"/>
    <w:rsid w:val="009F310F"/>
    <w:rsid w:val="00A24002"/>
    <w:rsid w:val="00A24EB9"/>
    <w:rsid w:val="00A26242"/>
    <w:rsid w:val="00A333F8"/>
    <w:rsid w:val="00A35FAD"/>
    <w:rsid w:val="00A73753"/>
    <w:rsid w:val="00AA34EF"/>
    <w:rsid w:val="00AA3C66"/>
    <w:rsid w:val="00AB1F14"/>
    <w:rsid w:val="00AD3A8D"/>
    <w:rsid w:val="00AE4225"/>
    <w:rsid w:val="00B00492"/>
    <w:rsid w:val="00B0593F"/>
    <w:rsid w:val="00B400AF"/>
    <w:rsid w:val="00B46918"/>
    <w:rsid w:val="00B55609"/>
    <w:rsid w:val="00B562C1"/>
    <w:rsid w:val="00B63641"/>
    <w:rsid w:val="00B63EBE"/>
    <w:rsid w:val="00B91C00"/>
    <w:rsid w:val="00BA4658"/>
    <w:rsid w:val="00BA76AD"/>
    <w:rsid w:val="00BB3376"/>
    <w:rsid w:val="00BD2261"/>
    <w:rsid w:val="00BD38E3"/>
    <w:rsid w:val="00BE1287"/>
    <w:rsid w:val="00BE6FB5"/>
    <w:rsid w:val="00C25C51"/>
    <w:rsid w:val="00C26629"/>
    <w:rsid w:val="00C3102C"/>
    <w:rsid w:val="00C61EF4"/>
    <w:rsid w:val="00C90F3D"/>
    <w:rsid w:val="00C95C89"/>
    <w:rsid w:val="00CA4019"/>
    <w:rsid w:val="00CA721A"/>
    <w:rsid w:val="00CC4111"/>
    <w:rsid w:val="00CF25B5"/>
    <w:rsid w:val="00CF3559"/>
    <w:rsid w:val="00CF79B1"/>
    <w:rsid w:val="00D00374"/>
    <w:rsid w:val="00D126B8"/>
    <w:rsid w:val="00D13CF9"/>
    <w:rsid w:val="00D15789"/>
    <w:rsid w:val="00D17EE2"/>
    <w:rsid w:val="00D32D13"/>
    <w:rsid w:val="00D37B00"/>
    <w:rsid w:val="00D433B7"/>
    <w:rsid w:val="00D43547"/>
    <w:rsid w:val="00D610C3"/>
    <w:rsid w:val="00D67D3A"/>
    <w:rsid w:val="00D8363F"/>
    <w:rsid w:val="00D904A9"/>
    <w:rsid w:val="00D929B4"/>
    <w:rsid w:val="00D952DC"/>
    <w:rsid w:val="00DA30C9"/>
    <w:rsid w:val="00DC03F3"/>
    <w:rsid w:val="00DC6BBB"/>
    <w:rsid w:val="00DE4D2A"/>
    <w:rsid w:val="00DE5F48"/>
    <w:rsid w:val="00E01D22"/>
    <w:rsid w:val="00E03E77"/>
    <w:rsid w:val="00E06FAE"/>
    <w:rsid w:val="00E11B07"/>
    <w:rsid w:val="00E154F3"/>
    <w:rsid w:val="00E24B44"/>
    <w:rsid w:val="00E41E47"/>
    <w:rsid w:val="00E5005E"/>
    <w:rsid w:val="00E727C9"/>
    <w:rsid w:val="00E83B59"/>
    <w:rsid w:val="00EB4F51"/>
    <w:rsid w:val="00EB5768"/>
    <w:rsid w:val="00ED239A"/>
    <w:rsid w:val="00ED3B56"/>
    <w:rsid w:val="00ED728E"/>
    <w:rsid w:val="00F24FD5"/>
    <w:rsid w:val="00F63BDF"/>
    <w:rsid w:val="00F737E5"/>
    <w:rsid w:val="00F805BB"/>
    <w:rsid w:val="00F825D0"/>
    <w:rsid w:val="00F8381A"/>
    <w:rsid w:val="00F90EC2"/>
    <w:rsid w:val="00F90F89"/>
    <w:rsid w:val="00F96022"/>
    <w:rsid w:val="00FB240F"/>
    <w:rsid w:val="00FB47D2"/>
    <w:rsid w:val="00FC56FF"/>
    <w:rsid w:val="00FD2B81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BC48C-8A14-45D8-B96F-DAD57C03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20</Pages>
  <Words>3433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2025-07-25T07:52:00Z</cp:lastPrinted>
  <dcterms:created xsi:type="dcterms:W3CDTF">2025-07-25T07:52:00Z</dcterms:created>
  <dcterms:modified xsi:type="dcterms:W3CDTF">2025-07-25T07:52:00Z</dcterms:modified>
</cp:coreProperties>
</file>